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1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82"/>
        <w:gridCol w:w="517"/>
        <w:gridCol w:w="6691"/>
      </w:tblGrid>
      <w:tr w:rsidR="006D409C" w:rsidTr="00AE087A">
        <w:trPr>
          <w:trHeight w:val="80"/>
        </w:trPr>
        <w:tc>
          <w:tcPr>
            <w:tcW w:w="4299" w:type="dxa"/>
            <w:vMerge w:val="restart"/>
            <w:tcMar>
              <w:left w:w="360" w:type="dxa"/>
            </w:tcMar>
            <w:vAlign w:val="bottom"/>
          </w:tcPr>
          <w:p w:rsidR="006D409C" w:rsidRDefault="00837222" w:rsidP="006D409C">
            <w:pPr>
              <w:tabs>
                <w:tab w:val="left" w:pos="990"/>
              </w:tabs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71E6C1A5" wp14:editId="3C9FBE7E">
                  <wp:extent cx="2107565" cy="3161625"/>
                  <wp:effectExtent l="0" t="0" r="698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Алексеев_портрет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649" cy="316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shd w:val="clear" w:color="auto" w:fill="31521B" w:themeFill="accent2" w:themeFillShade="80"/>
          </w:tcPr>
          <w:p w:rsidR="006D409C" w:rsidRDefault="006D409C" w:rsidP="006D409C">
            <w:pPr>
              <w:tabs>
                <w:tab w:val="left" w:pos="990"/>
              </w:tabs>
            </w:pPr>
          </w:p>
        </w:tc>
        <w:tc>
          <w:tcPr>
            <w:tcW w:w="6419" w:type="dxa"/>
            <w:shd w:val="clear" w:color="auto" w:fill="31521B" w:themeFill="accent2" w:themeFillShade="80"/>
            <w:vAlign w:val="center"/>
          </w:tcPr>
          <w:p w:rsidR="006D409C" w:rsidRPr="000A73E9" w:rsidRDefault="00EE1EB7" w:rsidP="00776643">
            <w:pPr>
              <w:pStyle w:val="1"/>
              <w:rPr>
                <w:sz w:val="36"/>
                <w:szCs w:val="36"/>
              </w:rPr>
            </w:pPr>
            <w:r w:rsidRPr="000A73E9">
              <w:rPr>
                <w:sz w:val="36"/>
                <w:szCs w:val="36"/>
              </w:rPr>
              <w:t>ОПЫТ РАБОТЫ</w:t>
            </w:r>
            <w:r w:rsidR="0005094C" w:rsidRPr="000A73E9">
              <w:rPr>
                <w:sz w:val="36"/>
                <w:szCs w:val="36"/>
              </w:rPr>
              <w:t xml:space="preserve"> - кино</w:t>
            </w:r>
          </w:p>
        </w:tc>
      </w:tr>
      <w:tr w:rsidR="006D409C" w:rsidTr="00AE087A">
        <w:trPr>
          <w:trHeight w:val="4324"/>
        </w:trPr>
        <w:tc>
          <w:tcPr>
            <w:tcW w:w="4299" w:type="dxa"/>
            <w:vMerge/>
            <w:tcMar>
              <w:left w:w="360" w:type="dxa"/>
            </w:tcMar>
            <w:vAlign w:val="bottom"/>
          </w:tcPr>
          <w:p w:rsidR="006D409C" w:rsidRDefault="006D409C" w:rsidP="00776643">
            <w:pPr>
              <w:tabs>
                <w:tab w:val="left" w:pos="990"/>
              </w:tabs>
              <w:jc w:val="center"/>
              <w:rPr>
                <w:noProof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</w:tcPr>
          <w:p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419" w:type="dxa"/>
          </w:tcPr>
          <w:p w:rsidR="00EE1EB7" w:rsidRPr="00247F4D" w:rsidRDefault="00EE1EB7" w:rsidP="00EE1EB7">
            <w:pPr>
              <w:jc w:val="both"/>
              <w:rPr>
                <w:rFonts w:eastAsiaTheme="minorHAnsi"/>
                <w:b/>
                <w:u w:val="single"/>
              </w:rPr>
            </w:pPr>
          </w:p>
          <w:p w:rsidR="00EE1EB7" w:rsidRDefault="00EE1EB7" w:rsidP="00AE087A">
            <w:pPr>
              <w:pStyle w:val="af2"/>
            </w:pPr>
            <w:r w:rsidRPr="00247F4D">
              <w:t xml:space="preserve">2019 </w:t>
            </w:r>
            <w:r w:rsidR="00AE087A">
              <w:t xml:space="preserve">    </w:t>
            </w:r>
            <w:r w:rsidRPr="00247F4D">
              <w:t xml:space="preserve">фильм «Безвредные советы: </w:t>
            </w:r>
            <w:r>
              <w:t>город без опасности</w:t>
            </w:r>
            <w:r w:rsidRPr="00247F4D">
              <w:t xml:space="preserve">», </w:t>
            </w:r>
          </w:p>
          <w:p w:rsidR="00EE1EB7" w:rsidRPr="00247F4D" w:rsidRDefault="00EE1EB7" w:rsidP="005B0CA8">
            <w:pPr>
              <w:pStyle w:val="af2"/>
              <w:ind w:left="760"/>
              <w:jc w:val="both"/>
            </w:pPr>
            <w:r w:rsidRPr="00247F4D">
              <w:t>реж</w:t>
            </w:r>
            <w:r w:rsidR="00AE087A">
              <w:t>иссер</w:t>
            </w:r>
            <w:r w:rsidRPr="00247F4D">
              <w:t xml:space="preserve"> Даниил </w:t>
            </w:r>
            <w:proofErr w:type="spellStart"/>
            <w:r w:rsidRPr="00247F4D">
              <w:t>Бергер</w:t>
            </w:r>
            <w:proofErr w:type="spellEnd"/>
            <w:r w:rsidRPr="00247F4D">
              <w:t xml:space="preserve"> (</w:t>
            </w:r>
            <w:r w:rsidRPr="00F458C7">
              <w:t>главная роль, герой сюжет</w:t>
            </w:r>
            <w:r w:rsidR="00395DA0">
              <w:t>ов</w:t>
            </w:r>
            <w:r w:rsidRPr="00247F4D">
              <w:t>)</w:t>
            </w:r>
          </w:p>
          <w:p w:rsidR="00EE1EB7" w:rsidRPr="00163DCE" w:rsidRDefault="00EE1EB7" w:rsidP="005B0CA8">
            <w:pPr>
              <w:pStyle w:val="af2"/>
              <w:ind w:left="760" w:hanging="760"/>
              <w:jc w:val="both"/>
            </w:pPr>
            <w:r>
              <w:t>2019</w:t>
            </w:r>
            <w:r w:rsidR="00D91623">
              <w:t xml:space="preserve">  </w:t>
            </w:r>
            <w:r w:rsidR="00AE087A">
              <w:t>с</w:t>
            </w:r>
            <w:r w:rsidRPr="00163DCE">
              <w:t xml:space="preserve">ериал «Патриот», </w:t>
            </w:r>
            <w:r w:rsidR="00AE087A" w:rsidRPr="00247F4D">
              <w:t>реж</w:t>
            </w:r>
            <w:r w:rsidR="00AE087A">
              <w:t>иссер</w:t>
            </w:r>
            <w:r w:rsidRPr="00163DCE">
              <w:t xml:space="preserve"> Николай Бурлак (эпизо</w:t>
            </w:r>
            <w:r>
              <w:t>д</w:t>
            </w:r>
            <w:r w:rsidRPr="00163DCE">
              <w:t xml:space="preserve"> с текстом, дзюдоист) </w:t>
            </w:r>
          </w:p>
          <w:p w:rsidR="00EE1EB7" w:rsidRPr="009E2627" w:rsidRDefault="00EE1EB7" w:rsidP="005B0CA8">
            <w:pPr>
              <w:pStyle w:val="af2"/>
              <w:ind w:left="760" w:hanging="760"/>
              <w:jc w:val="both"/>
            </w:pPr>
            <w:r w:rsidRPr="009E2627">
              <w:t>2019</w:t>
            </w:r>
            <w:r w:rsidR="00AE087A">
              <w:t xml:space="preserve">     с</w:t>
            </w:r>
            <w:r w:rsidRPr="009E2627">
              <w:t xml:space="preserve">ериал «Близнец», </w:t>
            </w:r>
            <w:r w:rsidR="00AE087A" w:rsidRPr="00247F4D">
              <w:t>реж</w:t>
            </w:r>
            <w:r w:rsidR="00AE087A">
              <w:t>иссер</w:t>
            </w:r>
            <w:r w:rsidRPr="009E2627">
              <w:t xml:space="preserve"> </w:t>
            </w:r>
            <w:r>
              <w:t xml:space="preserve">Сергей Попов </w:t>
            </w:r>
            <w:r w:rsidRPr="009E2627">
              <w:t>(</w:t>
            </w:r>
            <w:r>
              <w:t xml:space="preserve">главная роль, </w:t>
            </w:r>
            <w:r w:rsidRPr="009E2627">
              <w:t>сын семьи)</w:t>
            </w:r>
          </w:p>
          <w:p w:rsidR="00EE1EB7" w:rsidRDefault="00EE1EB7" w:rsidP="005B0CA8">
            <w:pPr>
              <w:pStyle w:val="af2"/>
              <w:ind w:left="760" w:hanging="760"/>
              <w:jc w:val="both"/>
            </w:pPr>
            <w:r w:rsidRPr="009E2627">
              <w:t xml:space="preserve">2019  </w:t>
            </w:r>
            <w:r w:rsidR="00D91623">
              <w:t>с</w:t>
            </w:r>
            <w:r w:rsidRPr="009E2627">
              <w:t>ериал «</w:t>
            </w:r>
            <w:r>
              <w:t>Потерянные</w:t>
            </w:r>
            <w:r w:rsidRPr="009E2627">
              <w:t xml:space="preserve">», </w:t>
            </w:r>
            <w:r w:rsidR="00AE087A" w:rsidRPr="00247F4D">
              <w:t>реж</w:t>
            </w:r>
            <w:r w:rsidR="00AE087A">
              <w:t>иссер</w:t>
            </w:r>
            <w:r>
              <w:t xml:space="preserve"> </w:t>
            </w:r>
            <w:r w:rsidRPr="009E2627">
              <w:t>И</w:t>
            </w:r>
            <w:r>
              <w:t xml:space="preserve">ван </w:t>
            </w:r>
            <w:r w:rsidRPr="009E2627">
              <w:t>Глубоков</w:t>
            </w:r>
            <w:r>
              <w:t xml:space="preserve"> (роль второго плана</w:t>
            </w:r>
            <w:r w:rsidR="000C2049">
              <w:t>, потерянный подросток</w:t>
            </w:r>
            <w:r>
              <w:t>)</w:t>
            </w:r>
          </w:p>
          <w:p w:rsidR="00EE1EB7" w:rsidRPr="00250396" w:rsidRDefault="00D91623" w:rsidP="005B0CA8">
            <w:pPr>
              <w:pStyle w:val="af2"/>
              <w:ind w:left="760" w:hanging="760"/>
              <w:jc w:val="both"/>
            </w:pPr>
            <w:r>
              <w:t xml:space="preserve">2019    </w:t>
            </w:r>
            <w:r w:rsidR="00EE1EB7" w:rsidRPr="00250396">
              <w:t xml:space="preserve">короткий метр «Глупая», </w:t>
            </w:r>
            <w:r w:rsidR="00AE087A" w:rsidRPr="00247F4D">
              <w:t>реж</w:t>
            </w:r>
            <w:r w:rsidR="00AE087A">
              <w:t>иссер</w:t>
            </w:r>
            <w:r w:rsidR="00AE087A" w:rsidRPr="00250396">
              <w:t xml:space="preserve"> </w:t>
            </w:r>
            <w:r w:rsidR="00EE1EB7" w:rsidRPr="00250396">
              <w:t xml:space="preserve">Мария </w:t>
            </w:r>
            <w:proofErr w:type="spellStart"/>
            <w:r w:rsidR="00EE1EB7" w:rsidRPr="00250396">
              <w:t>Галуева</w:t>
            </w:r>
            <w:proofErr w:type="spellEnd"/>
            <w:r w:rsidR="00EE1EB7">
              <w:t xml:space="preserve"> (главная роль, старший брат)</w:t>
            </w:r>
          </w:p>
          <w:p w:rsidR="00D91623" w:rsidRDefault="00EE1EB7" w:rsidP="00D91623">
            <w:pPr>
              <w:pStyle w:val="af2"/>
              <w:ind w:left="775" w:hanging="775"/>
              <w:jc w:val="both"/>
            </w:pPr>
            <w:r w:rsidRPr="00250396">
              <w:t>201</w:t>
            </w:r>
            <w:r>
              <w:t>9</w:t>
            </w:r>
            <w:r w:rsidRPr="00250396">
              <w:t xml:space="preserve"> </w:t>
            </w:r>
            <w:r w:rsidR="00D91623">
              <w:t xml:space="preserve">   </w:t>
            </w:r>
            <w:r w:rsidRPr="00250396">
              <w:t xml:space="preserve">короткий метр «Горшок», </w:t>
            </w:r>
            <w:r w:rsidR="00AE087A" w:rsidRPr="00247F4D">
              <w:t>реж</w:t>
            </w:r>
            <w:r w:rsidR="00AE087A">
              <w:t>иссер</w:t>
            </w:r>
            <w:r w:rsidRPr="00250396">
              <w:t xml:space="preserve"> Денис </w:t>
            </w:r>
            <w:proofErr w:type="spellStart"/>
            <w:r w:rsidRPr="00250396">
              <w:t>Курлаев</w:t>
            </w:r>
            <w:proofErr w:type="spellEnd"/>
            <w:r w:rsidRPr="00250396">
              <w:t xml:space="preserve"> </w:t>
            </w:r>
          </w:p>
          <w:p w:rsidR="00EE1EB7" w:rsidRPr="00250396" w:rsidRDefault="00EE1EB7" w:rsidP="00D91623">
            <w:pPr>
              <w:pStyle w:val="af2"/>
              <w:ind w:left="775"/>
              <w:jc w:val="both"/>
            </w:pPr>
            <w:r w:rsidRPr="00250396">
              <w:t>(</w:t>
            </w:r>
            <w:r>
              <w:t xml:space="preserve">главная </w:t>
            </w:r>
            <w:r w:rsidRPr="00250396">
              <w:t>роль</w:t>
            </w:r>
            <w:r w:rsidR="000C2049">
              <w:t>,</w:t>
            </w:r>
            <w:r>
              <w:t xml:space="preserve"> старш</w:t>
            </w:r>
            <w:r w:rsidR="000C2049">
              <w:t xml:space="preserve">ий </w:t>
            </w:r>
            <w:r>
              <w:t xml:space="preserve">брат; </w:t>
            </w:r>
            <w:r w:rsidR="000C2049" w:rsidRPr="000A73E9">
              <w:rPr>
                <w:i/>
              </w:rPr>
              <w:t xml:space="preserve">проект занял </w:t>
            </w:r>
            <w:r w:rsidRPr="000A73E9">
              <w:rPr>
                <w:i/>
              </w:rPr>
              <w:t xml:space="preserve">II место на XII </w:t>
            </w:r>
            <w:proofErr w:type="spellStart"/>
            <w:r w:rsidRPr="000A73E9">
              <w:rPr>
                <w:i/>
              </w:rPr>
              <w:t>Всеросийском</w:t>
            </w:r>
            <w:proofErr w:type="spellEnd"/>
            <w:r w:rsidRPr="000A73E9">
              <w:rPr>
                <w:i/>
              </w:rPr>
              <w:t xml:space="preserve"> </w:t>
            </w:r>
            <w:proofErr w:type="spellStart"/>
            <w:r w:rsidRPr="000A73E9">
              <w:rPr>
                <w:i/>
              </w:rPr>
              <w:t>Питчинге</w:t>
            </w:r>
            <w:proofErr w:type="spellEnd"/>
            <w:r w:rsidRPr="000A73E9">
              <w:rPr>
                <w:i/>
              </w:rPr>
              <w:t xml:space="preserve"> Дебютантов, 2019</w:t>
            </w:r>
            <w:r>
              <w:t>)</w:t>
            </w:r>
          </w:p>
          <w:p w:rsidR="00EE1EB7" w:rsidRPr="00250396" w:rsidRDefault="00EE1EB7" w:rsidP="00D91623">
            <w:pPr>
              <w:pStyle w:val="af2"/>
              <w:ind w:left="775" w:hanging="775"/>
              <w:jc w:val="both"/>
            </w:pPr>
            <w:r>
              <w:t xml:space="preserve">2018 </w:t>
            </w:r>
            <w:r w:rsidR="00AE087A">
              <w:t xml:space="preserve">  </w:t>
            </w:r>
            <w:r w:rsidR="00D91623">
              <w:t xml:space="preserve"> </w:t>
            </w:r>
            <w:r w:rsidRPr="00250396">
              <w:t xml:space="preserve">сериал «Нотариус», </w:t>
            </w:r>
            <w:r w:rsidR="00AE087A" w:rsidRPr="00247F4D">
              <w:t>реж</w:t>
            </w:r>
            <w:r w:rsidR="00AE087A">
              <w:t>иссер</w:t>
            </w:r>
            <w:r w:rsidR="00AE087A" w:rsidRPr="00250396">
              <w:t xml:space="preserve"> </w:t>
            </w:r>
            <w:r w:rsidRPr="00250396">
              <w:t xml:space="preserve">Гарри </w:t>
            </w:r>
            <w:proofErr w:type="spellStart"/>
            <w:r w:rsidRPr="00250396">
              <w:t>Закарян</w:t>
            </w:r>
            <w:proofErr w:type="spellEnd"/>
            <w:r w:rsidRPr="00250396">
              <w:t xml:space="preserve"> (</w:t>
            </w:r>
            <w:r>
              <w:t xml:space="preserve">главная </w:t>
            </w:r>
            <w:r w:rsidRPr="00250396">
              <w:t>роль,</w:t>
            </w:r>
            <w:r>
              <w:t xml:space="preserve"> </w:t>
            </w:r>
            <w:r w:rsidRPr="00250396">
              <w:t>сын семьи)</w:t>
            </w:r>
          </w:p>
          <w:p w:rsidR="00AE087A" w:rsidRDefault="00EE1EB7" w:rsidP="005B0CA8">
            <w:pPr>
              <w:pStyle w:val="af2"/>
              <w:ind w:left="-90" w:firstLine="90"/>
              <w:jc w:val="both"/>
            </w:pPr>
            <w:r w:rsidRPr="00250396">
              <w:t xml:space="preserve">2018 </w:t>
            </w:r>
            <w:r w:rsidR="00AE087A">
              <w:t xml:space="preserve">    х</w:t>
            </w:r>
            <w:r w:rsidRPr="00250396">
              <w:t>уд.</w:t>
            </w:r>
            <w:r w:rsidR="000A73E9">
              <w:t xml:space="preserve"> </w:t>
            </w:r>
            <w:r w:rsidRPr="00250396">
              <w:t xml:space="preserve">фильм "СМЕРШ", </w:t>
            </w:r>
            <w:r w:rsidR="00AE087A" w:rsidRPr="00247F4D">
              <w:t>реж</w:t>
            </w:r>
            <w:r w:rsidR="00AE087A">
              <w:t>иссер</w:t>
            </w:r>
            <w:r w:rsidR="00AE087A" w:rsidRPr="00250396">
              <w:t xml:space="preserve"> </w:t>
            </w:r>
            <w:r w:rsidRPr="00250396">
              <w:t xml:space="preserve">Олег Фомин </w:t>
            </w:r>
          </w:p>
          <w:p w:rsidR="00EE1EB7" w:rsidRPr="00250396" w:rsidRDefault="00AE087A" w:rsidP="00AE087A">
            <w:pPr>
              <w:pStyle w:val="af2"/>
              <w:ind w:left="619" w:hanging="709"/>
            </w:pPr>
            <w:r>
              <w:t xml:space="preserve">                </w:t>
            </w:r>
            <w:r w:rsidR="00EE1EB7" w:rsidRPr="00250396">
              <w:t>(эпизод с текстом)</w:t>
            </w:r>
          </w:p>
          <w:p w:rsidR="006D409C" w:rsidRDefault="006D409C" w:rsidP="00EE1EB7">
            <w:pPr>
              <w:jc w:val="both"/>
            </w:pPr>
          </w:p>
        </w:tc>
      </w:tr>
      <w:tr w:rsidR="006D409C" w:rsidTr="008E193D">
        <w:trPr>
          <w:trHeight w:val="394"/>
        </w:trPr>
        <w:tc>
          <w:tcPr>
            <w:tcW w:w="4299" w:type="dxa"/>
            <w:vMerge w:val="restart"/>
            <w:tcMar>
              <w:left w:w="360" w:type="dxa"/>
            </w:tcMar>
            <w:vAlign w:val="bottom"/>
          </w:tcPr>
          <w:p w:rsidR="006D409C" w:rsidRPr="00837222" w:rsidRDefault="00837222" w:rsidP="00837222">
            <w:pPr>
              <w:pStyle w:val="a3"/>
              <w:jc w:val="left"/>
              <w:rPr>
                <w:sz w:val="40"/>
                <w:szCs w:val="40"/>
              </w:rPr>
            </w:pPr>
            <w:r w:rsidRPr="00837222">
              <w:rPr>
                <w:sz w:val="40"/>
                <w:szCs w:val="40"/>
              </w:rPr>
              <w:t>Александр Алексеев</w:t>
            </w:r>
          </w:p>
          <w:sdt>
            <w:sdtPr>
              <w:id w:val="-1448076370"/>
              <w:placeholder>
                <w:docPart w:val="54F06E8E42794D2AB124182DB9BE7F12"/>
              </w:placeholder>
              <w:temporary/>
              <w:showingPlcHdr/>
            </w:sdtPr>
            <w:sdtEndPr/>
            <w:sdtContent>
              <w:p w:rsidR="006D409C" w:rsidRPr="005D47DE" w:rsidRDefault="006D409C" w:rsidP="005D47DE">
                <w:pPr>
                  <w:pStyle w:val="2"/>
                </w:pPr>
                <w:r w:rsidRPr="005D47DE">
                  <w:rPr>
                    <w:lang w:bidi="ru-RU"/>
                  </w:rPr>
                  <w:t>О себе</w:t>
                </w:r>
              </w:p>
            </w:sdtContent>
          </w:sdt>
          <w:p w:rsidR="006D409C" w:rsidRDefault="00837222" w:rsidP="00A75FCE">
            <w:pPr>
              <w:pStyle w:val="af1"/>
            </w:pPr>
            <w:r>
              <w:t>14 лет, 2005 г.р.</w:t>
            </w:r>
          </w:p>
          <w:p w:rsidR="00837222" w:rsidRDefault="00837222" w:rsidP="00A75FCE">
            <w:pPr>
              <w:pStyle w:val="af1"/>
            </w:pPr>
            <w:r>
              <w:t>Цвет глаз – зеленый</w:t>
            </w:r>
          </w:p>
          <w:p w:rsidR="00837222" w:rsidRDefault="00837222" w:rsidP="00A75FCE">
            <w:pPr>
              <w:pStyle w:val="af1"/>
            </w:pPr>
            <w:r>
              <w:t>Цвет волос – русый</w:t>
            </w:r>
          </w:p>
          <w:p w:rsidR="00837222" w:rsidRDefault="00837222" w:rsidP="00A75FCE">
            <w:pPr>
              <w:pStyle w:val="af1"/>
            </w:pPr>
            <w:r>
              <w:t>Длинна волос – короткая стрижка</w:t>
            </w:r>
          </w:p>
          <w:p w:rsidR="00837222" w:rsidRDefault="00837222" w:rsidP="00A75FCE">
            <w:pPr>
              <w:pStyle w:val="af1"/>
            </w:pPr>
            <w:r>
              <w:t>Рост – 152 см</w:t>
            </w:r>
          </w:p>
          <w:p w:rsidR="00837222" w:rsidRPr="00837222" w:rsidRDefault="00837222" w:rsidP="00A75FCE">
            <w:pPr>
              <w:pStyle w:val="af1"/>
            </w:pPr>
            <w:r>
              <w:t xml:space="preserve">Размер одежды и обуви – </w:t>
            </w:r>
            <w:proofErr w:type="spellStart"/>
            <w:r>
              <w:rPr>
                <w:lang w:val="en-US"/>
              </w:rPr>
              <w:t>xs</w:t>
            </w:r>
            <w:proofErr w:type="spellEnd"/>
            <w:r>
              <w:t xml:space="preserve"> и 37</w:t>
            </w:r>
          </w:p>
          <w:p w:rsidR="0005094C" w:rsidRDefault="0005094C" w:rsidP="0005094C">
            <w:pPr>
              <w:spacing w:before="240" w:after="24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Образование: </w:t>
            </w:r>
          </w:p>
          <w:p w:rsidR="0005094C" w:rsidRPr="00250396" w:rsidRDefault="0005094C" w:rsidP="0005094C">
            <w:pPr>
              <w:spacing w:before="240" w:after="240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>актерск</w:t>
            </w:r>
            <w:r>
              <w:rPr>
                <w:rFonts w:eastAsiaTheme="minorHAnsi"/>
              </w:rPr>
              <w:t>ая</w:t>
            </w:r>
            <w:r w:rsidRPr="00250396">
              <w:rPr>
                <w:rFonts w:eastAsiaTheme="minorHAnsi"/>
              </w:rPr>
              <w:t xml:space="preserve"> школ</w:t>
            </w:r>
            <w:r>
              <w:rPr>
                <w:rFonts w:eastAsiaTheme="minorHAnsi"/>
              </w:rPr>
              <w:t xml:space="preserve">а (с 2018 г. по </w:t>
            </w:r>
            <w:proofErr w:type="spellStart"/>
            <w:r>
              <w:rPr>
                <w:rFonts w:eastAsiaTheme="minorHAnsi"/>
              </w:rPr>
              <w:t>н.вр</w:t>
            </w:r>
            <w:proofErr w:type="spellEnd"/>
            <w:r>
              <w:rPr>
                <w:rFonts w:eastAsiaTheme="minorHAnsi"/>
              </w:rPr>
              <w:t>.)</w:t>
            </w:r>
            <w:r w:rsidRPr="006B502B">
              <w:rPr>
                <w:noProof/>
                <w:lang w:eastAsia="ru-RU"/>
              </w:rPr>
              <w:t xml:space="preserve"> </w:t>
            </w:r>
            <w:r>
              <w:rPr>
                <w:rFonts w:eastAsiaTheme="minorHAnsi"/>
              </w:rPr>
              <w:t xml:space="preserve"> </w:t>
            </w:r>
            <w:r w:rsidRPr="00250396">
              <w:t xml:space="preserve">арт - </w:t>
            </w:r>
            <w:r w:rsidRPr="00250396">
              <w:rPr>
                <w:rFonts w:eastAsiaTheme="minorHAnsi"/>
              </w:rPr>
              <w:t>театра «Квадрат»</w:t>
            </w:r>
            <w:r>
              <w:rPr>
                <w:rFonts w:eastAsiaTheme="minorHAnsi"/>
              </w:rPr>
              <w:t xml:space="preserve"> (2018-2019 </w:t>
            </w:r>
            <w:proofErr w:type="spellStart"/>
            <w:r>
              <w:rPr>
                <w:rFonts w:eastAsiaTheme="minorHAnsi"/>
              </w:rPr>
              <w:t>гг</w:t>
            </w:r>
            <w:proofErr w:type="spellEnd"/>
            <w:r>
              <w:rPr>
                <w:rFonts w:eastAsiaTheme="minorHAnsi"/>
              </w:rPr>
              <w:t>)</w:t>
            </w:r>
            <w:r w:rsidRPr="006B502B">
              <w:rPr>
                <w:noProof/>
                <w:lang w:eastAsia="ru-RU"/>
              </w:rPr>
              <w:t xml:space="preserve"> </w:t>
            </w:r>
          </w:p>
          <w:p w:rsidR="006D409C" w:rsidRDefault="006D409C" w:rsidP="005D47DE"/>
          <w:sdt>
            <w:sdtPr>
              <w:id w:val="-1954003311"/>
              <w:placeholder>
                <w:docPart w:val="89578AEF43A24CE298DEFE2C466950B1"/>
              </w:placeholder>
              <w:temporary/>
              <w:showingPlcHdr/>
            </w:sdtPr>
            <w:sdtEndPr/>
            <w:sdtContent>
              <w:p w:rsidR="006D409C" w:rsidRDefault="006D409C" w:rsidP="005D47DE">
                <w:pPr>
                  <w:pStyle w:val="2"/>
                </w:pPr>
                <w:r w:rsidRPr="005D47DE">
                  <w:rPr>
                    <w:rStyle w:val="20"/>
                    <w:lang w:bidi="ru-RU"/>
                  </w:rPr>
                  <w:t>КОНТАКТЫ</w:t>
                </w:r>
              </w:p>
            </w:sdtContent>
          </w:sdt>
          <w:sdt>
            <w:sdtPr>
              <w:id w:val="1111563247"/>
              <w:placeholder>
                <w:docPart w:val="932518C7157B4F5B9AD59CA947CBEE29"/>
              </w:placeholder>
              <w:temporary/>
              <w:showingPlcHdr/>
            </w:sdtPr>
            <w:sdtEndPr/>
            <w:sdtContent>
              <w:p w:rsidR="006D409C" w:rsidRDefault="006D409C" w:rsidP="00A75FCE">
                <w:pPr>
                  <w:pStyle w:val="af2"/>
                </w:pPr>
                <w:r w:rsidRPr="004D3011">
                  <w:rPr>
                    <w:lang w:bidi="ru-RU"/>
                  </w:rPr>
                  <w:t>ТЕЛЕФОН:</w:t>
                </w:r>
              </w:p>
            </w:sdtContent>
          </w:sdt>
          <w:p w:rsidR="006D409C" w:rsidRDefault="00837222" w:rsidP="00A75FCE">
            <w:pPr>
              <w:pStyle w:val="af2"/>
            </w:pPr>
            <w:r>
              <w:t xml:space="preserve">+79251304151 Ирина </w:t>
            </w:r>
          </w:p>
          <w:p w:rsidR="006D409C" w:rsidRPr="0085253C" w:rsidRDefault="006D409C" w:rsidP="00A75FCE">
            <w:pPr>
              <w:pStyle w:val="af2"/>
              <w:rPr>
                <w:sz w:val="20"/>
              </w:rPr>
            </w:pPr>
          </w:p>
          <w:p w:rsidR="006D409C" w:rsidRPr="00395DA0" w:rsidRDefault="00837222" w:rsidP="00A75FCE">
            <w:pPr>
              <w:pStyle w:val="af2"/>
            </w:pPr>
            <w:r>
              <w:t>Социальные сети:</w:t>
            </w:r>
            <w:r>
              <w:br/>
            </w:r>
            <w:r w:rsidRPr="00395DA0">
              <w:t>@</w:t>
            </w:r>
            <w:proofErr w:type="spellStart"/>
            <w:r>
              <w:rPr>
                <w:lang w:val="en-US"/>
              </w:rPr>
              <w:t>alekseealeks</w:t>
            </w:r>
            <w:proofErr w:type="spellEnd"/>
            <w:r w:rsidRPr="00395DA0">
              <w:t>17</w:t>
            </w:r>
          </w:p>
          <w:p w:rsidR="006D409C" w:rsidRDefault="006D409C" w:rsidP="00A75FCE">
            <w:pPr>
              <w:pStyle w:val="af2"/>
            </w:pPr>
          </w:p>
          <w:p w:rsidR="006D409C" w:rsidRPr="0085253C" w:rsidRDefault="006D409C" w:rsidP="005D47DE">
            <w:pPr>
              <w:rPr>
                <w:sz w:val="20"/>
              </w:rPr>
            </w:pPr>
          </w:p>
          <w:sdt>
            <w:sdtPr>
              <w:id w:val="-240260293"/>
              <w:placeholder>
                <w:docPart w:val="6431549A86694AC4BB674ACB9B3B3690"/>
              </w:placeholder>
              <w:temporary/>
              <w:showingPlcHdr/>
            </w:sdtPr>
            <w:sdtEndPr/>
            <w:sdtContent>
              <w:p w:rsidR="006D409C" w:rsidRDefault="006D409C" w:rsidP="00A75FCE">
                <w:pPr>
                  <w:pStyle w:val="af2"/>
                </w:pPr>
                <w:r w:rsidRPr="004D3011">
                  <w:rPr>
                    <w:lang w:bidi="ru-RU"/>
                  </w:rPr>
                  <w:t>ЭЛЕКТРОННАЯ ПОЧТА:</w:t>
                </w:r>
              </w:p>
            </w:sdtContent>
          </w:sdt>
          <w:p w:rsidR="006D409C" w:rsidRDefault="00837222" w:rsidP="00837222">
            <w:r>
              <w:rPr>
                <w:lang w:val="en-US"/>
              </w:rPr>
              <w:t>innovus@rambler.ru</w:t>
            </w:r>
          </w:p>
        </w:tc>
        <w:tc>
          <w:tcPr>
            <w:tcW w:w="496" w:type="dxa"/>
            <w:shd w:val="clear" w:color="auto" w:fill="31521B" w:themeFill="accent2" w:themeFillShade="80"/>
          </w:tcPr>
          <w:p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419" w:type="dxa"/>
            <w:shd w:val="clear" w:color="auto" w:fill="31521B" w:themeFill="accent2" w:themeFillShade="80"/>
            <w:vAlign w:val="center"/>
          </w:tcPr>
          <w:p w:rsidR="006D409C" w:rsidRPr="000A73E9" w:rsidRDefault="00EE1EB7" w:rsidP="00DD699F">
            <w:pPr>
              <w:pStyle w:val="1"/>
              <w:rPr>
                <w:b/>
                <w:sz w:val="36"/>
                <w:szCs w:val="36"/>
              </w:rPr>
            </w:pPr>
            <w:r w:rsidRPr="000A73E9">
              <w:rPr>
                <w:sz w:val="36"/>
                <w:szCs w:val="36"/>
              </w:rPr>
              <w:t>ОПЫТ РАБОТЫ</w:t>
            </w:r>
            <w:r w:rsidR="0005094C" w:rsidRPr="000A73E9">
              <w:rPr>
                <w:sz w:val="36"/>
                <w:szCs w:val="36"/>
              </w:rPr>
              <w:t xml:space="preserve"> </w:t>
            </w:r>
            <w:r w:rsidR="00291B67" w:rsidRPr="000A73E9">
              <w:rPr>
                <w:sz w:val="36"/>
                <w:szCs w:val="36"/>
              </w:rPr>
              <w:t>–</w:t>
            </w:r>
            <w:r w:rsidR="00DD699F">
              <w:rPr>
                <w:sz w:val="36"/>
                <w:szCs w:val="36"/>
              </w:rPr>
              <w:t xml:space="preserve"> </w:t>
            </w:r>
            <w:r w:rsidR="0005094C" w:rsidRPr="000A73E9">
              <w:rPr>
                <w:sz w:val="36"/>
                <w:szCs w:val="36"/>
              </w:rPr>
              <w:t>реклама</w:t>
            </w:r>
            <w:r w:rsidR="00291B67" w:rsidRPr="000A73E9">
              <w:rPr>
                <w:sz w:val="36"/>
                <w:szCs w:val="36"/>
              </w:rPr>
              <w:t>/ролики</w:t>
            </w:r>
          </w:p>
        </w:tc>
      </w:tr>
      <w:tr w:rsidR="006D409C" w:rsidTr="008E193D">
        <w:trPr>
          <w:trHeight w:val="5253"/>
        </w:trPr>
        <w:tc>
          <w:tcPr>
            <w:tcW w:w="4299" w:type="dxa"/>
            <w:vMerge/>
            <w:vAlign w:val="bottom"/>
          </w:tcPr>
          <w:p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</w:tcPr>
          <w:p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419" w:type="dxa"/>
          </w:tcPr>
          <w:p w:rsidR="00EE1EB7" w:rsidRDefault="00EE1EB7" w:rsidP="00EE1EB7">
            <w:pPr>
              <w:rPr>
                <w:rFonts w:eastAsiaTheme="minorHAnsi"/>
                <w:b/>
                <w:u w:val="single"/>
              </w:rPr>
            </w:pPr>
          </w:p>
          <w:p w:rsidR="00EE1EB7" w:rsidRPr="00E85429" w:rsidRDefault="00EE1EB7" w:rsidP="005B0CA8">
            <w:pPr>
              <w:jc w:val="both"/>
              <w:rPr>
                <w:rFonts w:eastAsiaTheme="minorHAnsi"/>
              </w:rPr>
            </w:pPr>
            <w:r w:rsidRPr="00247F4D">
              <w:rPr>
                <w:rFonts w:eastAsiaTheme="minorHAnsi"/>
              </w:rPr>
              <w:t>2019</w:t>
            </w:r>
            <w:r w:rsidR="00AE087A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 xml:space="preserve"> </w:t>
            </w:r>
            <w:r w:rsidR="00AE087A">
              <w:rPr>
                <w:rFonts w:eastAsiaTheme="minorHAnsi"/>
              </w:rPr>
              <w:t xml:space="preserve">  </w:t>
            </w:r>
            <w:r>
              <w:rPr>
                <w:rFonts w:eastAsiaTheme="minorHAnsi"/>
              </w:rPr>
              <w:t>«</w:t>
            </w:r>
            <w:r>
              <w:rPr>
                <w:rFonts w:eastAsiaTheme="minorHAnsi"/>
                <w:lang w:val="en-US"/>
              </w:rPr>
              <w:t>Gillette</w:t>
            </w:r>
            <w:r>
              <w:rPr>
                <w:rFonts w:eastAsiaTheme="minorHAnsi"/>
              </w:rPr>
              <w:t>» (</w:t>
            </w:r>
            <w:r w:rsidR="00291B67">
              <w:rPr>
                <w:rFonts w:eastAsiaTheme="minorHAnsi"/>
              </w:rPr>
              <w:t xml:space="preserve">рекламный </w:t>
            </w:r>
            <w:r>
              <w:rPr>
                <w:rFonts w:eastAsiaTheme="minorHAnsi"/>
              </w:rPr>
              <w:t>ролик)</w:t>
            </w:r>
          </w:p>
          <w:p w:rsidR="00EE1EB7" w:rsidRPr="00554CEA" w:rsidRDefault="00EE1EB7" w:rsidP="005B0CA8">
            <w:pPr>
              <w:jc w:val="both"/>
              <w:rPr>
                <w:rFonts w:eastAsiaTheme="minorHAnsi"/>
              </w:rPr>
            </w:pPr>
            <w:r w:rsidRPr="00554CEA">
              <w:rPr>
                <w:rFonts w:eastAsiaTheme="minorHAnsi"/>
              </w:rPr>
              <w:t xml:space="preserve">2019  </w:t>
            </w:r>
            <w:r w:rsidR="00AE087A">
              <w:rPr>
                <w:rFonts w:eastAsiaTheme="minorHAnsi"/>
              </w:rPr>
              <w:t xml:space="preserve"> </w:t>
            </w:r>
            <w:r w:rsidRPr="00554CEA">
              <w:rPr>
                <w:rFonts w:eastAsiaTheme="minorHAnsi"/>
              </w:rPr>
              <w:t>«</w:t>
            </w:r>
            <w:r w:rsidRPr="00554CEA">
              <w:rPr>
                <w:rFonts w:eastAsiaTheme="minorHAnsi"/>
                <w:lang w:val="en-US"/>
              </w:rPr>
              <w:t>Adidas</w:t>
            </w:r>
            <w:r w:rsidRPr="00554CEA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 (наружная реклама)</w:t>
            </w:r>
          </w:p>
          <w:p w:rsidR="00EE1EB7" w:rsidRPr="00250396" w:rsidRDefault="00EE1EB7" w:rsidP="005B0CA8">
            <w:pPr>
              <w:ind w:left="763" w:hanging="763"/>
              <w:jc w:val="both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 xml:space="preserve">2019  </w:t>
            </w:r>
            <w:r w:rsidR="00AE087A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</w:rPr>
              <w:t xml:space="preserve">«Это Родина моя» (социальный ролик ко Дню России </w:t>
            </w:r>
            <w:r w:rsidRPr="00250396">
              <w:rPr>
                <w:rFonts w:eastAsiaTheme="minorHAnsi"/>
                <w:lang w:val="en-US"/>
              </w:rPr>
              <w:t>YouTube</w:t>
            </w:r>
            <w:r w:rsidRPr="00250396">
              <w:rPr>
                <w:rFonts w:eastAsiaTheme="minorHAnsi"/>
              </w:rPr>
              <w:t>)</w:t>
            </w:r>
          </w:p>
          <w:p w:rsidR="00EE1EB7" w:rsidRDefault="00EE1EB7" w:rsidP="005B0CA8">
            <w:pPr>
              <w:jc w:val="both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 xml:space="preserve">2019  </w:t>
            </w:r>
            <w:r w:rsidR="00AE087A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</w:rPr>
              <w:t>«Прояви</w:t>
            </w:r>
            <w:r>
              <w:rPr>
                <w:rFonts w:eastAsiaTheme="minorHAnsi"/>
              </w:rPr>
              <w:t xml:space="preserve"> себя</w:t>
            </w:r>
            <w:r w:rsidRPr="00250396">
              <w:rPr>
                <w:rFonts w:eastAsiaTheme="minorHAnsi"/>
              </w:rPr>
              <w:t xml:space="preserve">» (социальный ролик </w:t>
            </w:r>
            <w:r w:rsidRPr="00250396">
              <w:rPr>
                <w:rFonts w:eastAsiaTheme="minorHAnsi"/>
                <w:lang w:val="en-US"/>
              </w:rPr>
              <w:t>YouTube</w:t>
            </w:r>
            <w:r w:rsidRPr="00250396">
              <w:rPr>
                <w:rFonts w:eastAsiaTheme="minorHAnsi"/>
              </w:rPr>
              <w:t>),</w:t>
            </w:r>
          </w:p>
          <w:p w:rsidR="00EE1EB7" w:rsidRPr="00250396" w:rsidRDefault="00AE087A" w:rsidP="005B0CA8">
            <w:pPr>
              <w:ind w:left="763"/>
              <w:jc w:val="both"/>
              <w:rPr>
                <w:rFonts w:eastAsiaTheme="minorHAnsi"/>
              </w:rPr>
            </w:pPr>
            <w:r w:rsidRPr="00247F4D">
              <w:rPr>
                <w:rFonts w:eastAsiaTheme="minorHAnsi"/>
              </w:rPr>
              <w:t>реж</w:t>
            </w:r>
            <w:r>
              <w:rPr>
                <w:rFonts w:eastAsiaTheme="minorHAnsi"/>
              </w:rPr>
              <w:t>иссер</w:t>
            </w:r>
            <w:r w:rsidR="00EE1EB7" w:rsidRPr="00250396">
              <w:rPr>
                <w:rFonts w:eastAsiaTheme="minorHAnsi"/>
              </w:rPr>
              <w:t xml:space="preserve"> Анна Кудинова</w:t>
            </w:r>
          </w:p>
          <w:p w:rsidR="00EE1EB7" w:rsidRPr="00250396" w:rsidRDefault="00EE1EB7" w:rsidP="005B0CA8">
            <w:pPr>
              <w:ind w:left="763" w:hanging="763"/>
              <w:jc w:val="both"/>
              <w:rPr>
                <w:rFonts w:eastAsiaTheme="minorHAnsi"/>
              </w:rPr>
            </w:pPr>
            <w:proofErr w:type="gramStart"/>
            <w:r w:rsidRPr="00250396">
              <w:rPr>
                <w:rFonts w:eastAsiaTheme="minorHAnsi"/>
              </w:rPr>
              <w:t xml:space="preserve">2019 </w:t>
            </w:r>
            <w:r w:rsidR="00AE087A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</w:rPr>
              <w:t>«</w:t>
            </w:r>
            <w:proofErr w:type="gramEnd"/>
            <w:r>
              <w:rPr>
                <w:rFonts w:eastAsiaTheme="minorHAnsi"/>
              </w:rPr>
              <w:t>Книга жизни</w:t>
            </w:r>
            <w:r w:rsidRPr="00250396">
              <w:rPr>
                <w:rFonts w:eastAsiaTheme="minorHAnsi"/>
              </w:rPr>
              <w:t>» (ролик для Департамента образования</w:t>
            </w:r>
            <w:r w:rsidR="005B0CA8">
              <w:rPr>
                <w:rFonts w:eastAsiaTheme="minorHAnsi"/>
              </w:rPr>
              <w:t xml:space="preserve"> </w:t>
            </w:r>
            <w:proofErr w:type="spellStart"/>
            <w:r w:rsidRPr="00250396">
              <w:rPr>
                <w:rFonts w:eastAsiaTheme="minorHAnsi"/>
              </w:rPr>
              <w:t>г.Москвы</w:t>
            </w:r>
            <w:proofErr w:type="spellEnd"/>
            <w:r w:rsidRPr="00250396">
              <w:rPr>
                <w:rFonts w:eastAsiaTheme="minorHAnsi"/>
              </w:rPr>
              <w:t xml:space="preserve">), </w:t>
            </w:r>
            <w:r w:rsidR="00AE087A" w:rsidRPr="00247F4D">
              <w:rPr>
                <w:rFonts w:eastAsiaTheme="minorHAnsi"/>
              </w:rPr>
              <w:t>реж</w:t>
            </w:r>
            <w:r w:rsidR="00AE087A">
              <w:rPr>
                <w:rFonts w:eastAsiaTheme="minorHAnsi"/>
              </w:rPr>
              <w:t>иссер</w:t>
            </w:r>
            <w:r w:rsidRPr="00250396">
              <w:rPr>
                <w:rFonts w:eastAsiaTheme="minorHAnsi"/>
              </w:rPr>
              <w:t xml:space="preserve"> Вера Данченко</w:t>
            </w:r>
          </w:p>
          <w:p w:rsidR="00EE1EB7" w:rsidRPr="00250396" w:rsidRDefault="00EE1EB7" w:rsidP="005B0CA8">
            <w:pPr>
              <w:ind w:left="763" w:hanging="763"/>
              <w:jc w:val="both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 xml:space="preserve">2019  </w:t>
            </w:r>
            <w:r w:rsidR="00AE087A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</w:rPr>
              <w:t>«Школа английского языка» (ролик и наружная реклама)</w:t>
            </w:r>
          </w:p>
          <w:p w:rsidR="00EE1EB7" w:rsidRDefault="00EE1EB7" w:rsidP="005B0CA8">
            <w:pPr>
              <w:jc w:val="both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 xml:space="preserve">2019 </w:t>
            </w:r>
            <w:r w:rsidR="00AE087A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</w:rPr>
              <w:t xml:space="preserve"> «</w:t>
            </w:r>
            <w:proofErr w:type="spellStart"/>
            <w:r w:rsidRPr="00250396">
              <w:rPr>
                <w:rFonts w:eastAsiaTheme="minorHAnsi"/>
              </w:rPr>
              <w:t>Ювелирочка</w:t>
            </w:r>
            <w:proofErr w:type="spellEnd"/>
            <w:r w:rsidRPr="00250396">
              <w:rPr>
                <w:rFonts w:eastAsiaTheme="minorHAnsi"/>
              </w:rPr>
              <w:t>» (</w:t>
            </w:r>
            <w:r w:rsidR="00291B67">
              <w:rPr>
                <w:rFonts w:eastAsiaTheme="minorHAnsi"/>
              </w:rPr>
              <w:t xml:space="preserve">реклама, </w:t>
            </w:r>
            <w:r w:rsidRPr="00250396">
              <w:rPr>
                <w:rFonts w:eastAsiaTheme="minorHAnsi"/>
              </w:rPr>
              <w:t>ролик на телеканале)</w:t>
            </w:r>
          </w:p>
          <w:p w:rsidR="00291B67" w:rsidRDefault="00291B67" w:rsidP="005B0CA8">
            <w:pPr>
              <w:pStyle w:val="af2"/>
              <w:jc w:val="both"/>
            </w:pPr>
            <w:r w:rsidRPr="00250396">
              <w:t xml:space="preserve">2019 </w:t>
            </w:r>
            <w:r>
              <w:t xml:space="preserve">   </w:t>
            </w:r>
            <w:r w:rsidRPr="00250396">
              <w:t>проект «Помним твой подвиг, Ленинград»,</w:t>
            </w:r>
          </w:p>
          <w:p w:rsidR="00291B67" w:rsidRPr="00250396" w:rsidRDefault="00291B67" w:rsidP="005B0CA8">
            <w:pPr>
              <w:pStyle w:val="af2"/>
              <w:ind w:left="760"/>
              <w:jc w:val="both"/>
            </w:pPr>
            <w:r w:rsidRPr="00247F4D">
              <w:t>реж</w:t>
            </w:r>
            <w:r>
              <w:t>иссер</w:t>
            </w:r>
            <w:r w:rsidRPr="00250396">
              <w:t xml:space="preserve"> Илья Ипатов</w:t>
            </w:r>
            <w:r>
              <w:t xml:space="preserve"> </w:t>
            </w:r>
            <w:r w:rsidRPr="00250396">
              <w:t xml:space="preserve">(чтецкий проект, </w:t>
            </w:r>
            <w:r w:rsidRPr="00250396">
              <w:rPr>
                <w:lang w:val="en-US"/>
              </w:rPr>
              <w:t>YouTube</w:t>
            </w:r>
            <w:r w:rsidRPr="00250396">
              <w:t>)</w:t>
            </w:r>
          </w:p>
          <w:p w:rsidR="009D2FC3" w:rsidRDefault="00EE1EB7" w:rsidP="005B0CA8">
            <w:pPr>
              <w:ind w:left="760" w:hanging="760"/>
              <w:jc w:val="both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>2018 «</w:t>
            </w:r>
            <w:proofErr w:type="spellStart"/>
            <w:r w:rsidRPr="00250396">
              <w:rPr>
                <w:rFonts w:eastAsiaTheme="minorHAnsi"/>
                <w:lang w:val="en-US"/>
              </w:rPr>
              <w:t>Incarnet</w:t>
            </w:r>
            <w:proofErr w:type="spellEnd"/>
            <w:r w:rsidRPr="00250396">
              <w:rPr>
                <w:rFonts w:eastAsiaTheme="minorHAnsi"/>
              </w:rPr>
              <w:t xml:space="preserve">», </w:t>
            </w:r>
            <w:r w:rsidR="00AE087A" w:rsidRPr="00247F4D">
              <w:rPr>
                <w:rFonts w:eastAsiaTheme="minorHAnsi"/>
              </w:rPr>
              <w:t>реж</w:t>
            </w:r>
            <w:r w:rsidR="00AE087A">
              <w:rPr>
                <w:rFonts w:eastAsiaTheme="minorHAnsi"/>
              </w:rPr>
              <w:t>иссер</w:t>
            </w:r>
            <w:r w:rsidRPr="00250396">
              <w:rPr>
                <w:rFonts w:eastAsiaTheme="minorHAnsi"/>
              </w:rPr>
              <w:t xml:space="preserve"> Мария Померанцева (</w:t>
            </w:r>
            <w:r w:rsidR="009D2FC3">
              <w:rPr>
                <w:rFonts w:eastAsiaTheme="minorHAnsi"/>
              </w:rPr>
              <w:t xml:space="preserve">ролик на </w:t>
            </w:r>
            <w:r w:rsidRPr="00250396">
              <w:rPr>
                <w:rFonts w:eastAsiaTheme="minorHAnsi"/>
                <w:lang w:val="en-US"/>
              </w:rPr>
              <w:t>YouTube</w:t>
            </w:r>
            <w:r w:rsidRPr="00250396">
              <w:rPr>
                <w:rFonts w:eastAsiaTheme="minorHAnsi"/>
              </w:rPr>
              <w:t>)</w:t>
            </w:r>
          </w:p>
          <w:p w:rsidR="009D2FC3" w:rsidRDefault="00EE1EB7" w:rsidP="005B0CA8">
            <w:pPr>
              <w:ind w:left="763" w:hanging="763"/>
              <w:jc w:val="both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 xml:space="preserve">2018 </w:t>
            </w:r>
            <w:r w:rsidR="009D2FC3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</w:rPr>
              <w:t xml:space="preserve"> «Юный повар» (гипермаркет «Лента», журнал магазина)</w:t>
            </w:r>
            <w:r w:rsidR="009D2FC3">
              <w:rPr>
                <w:rFonts w:eastAsiaTheme="minorHAnsi"/>
              </w:rPr>
              <w:t>,</w:t>
            </w:r>
          </w:p>
          <w:p w:rsidR="00EE1EB7" w:rsidRPr="00250396" w:rsidRDefault="009D2FC3" w:rsidP="005B0CA8">
            <w:pPr>
              <w:ind w:left="763" w:hanging="763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           </w:t>
            </w:r>
            <w:r w:rsidR="00D91623">
              <w:rPr>
                <w:rFonts w:eastAsiaTheme="minorHAnsi"/>
              </w:rPr>
              <w:t xml:space="preserve"> </w:t>
            </w:r>
            <w:r w:rsidR="00EE1EB7" w:rsidRPr="00250396">
              <w:rPr>
                <w:rFonts w:eastAsiaTheme="minorHAnsi"/>
              </w:rPr>
              <w:t xml:space="preserve">продюсер </w:t>
            </w:r>
            <w:proofErr w:type="spellStart"/>
            <w:r w:rsidR="00EE1EB7" w:rsidRPr="00250396">
              <w:rPr>
                <w:rFonts w:eastAsiaTheme="minorHAnsi"/>
              </w:rPr>
              <w:t>Айгерим</w:t>
            </w:r>
            <w:proofErr w:type="spellEnd"/>
            <w:r w:rsidR="00EE1EB7" w:rsidRPr="00250396">
              <w:rPr>
                <w:rFonts w:eastAsiaTheme="minorHAnsi"/>
              </w:rPr>
              <w:t xml:space="preserve"> </w:t>
            </w:r>
            <w:proofErr w:type="spellStart"/>
            <w:r w:rsidR="00EE1EB7" w:rsidRPr="00250396">
              <w:rPr>
                <w:rFonts w:eastAsiaTheme="minorHAnsi"/>
              </w:rPr>
              <w:t>Галиева</w:t>
            </w:r>
            <w:proofErr w:type="spellEnd"/>
          </w:p>
          <w:p w:rsidR="005B0CA8" w:rsidRDefault="00EE1EB7" w:rsidP="005B0CA8">
            <w:pPr>
              <w:jc w:val="both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 xml:space="preserve">2018 </w:t>
            </w:r>
            <w:r w:rsidR="00AE087A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</w:rPr>
              <w:t xml:space="preserve"> </w:t>
            </w:r>
            <w:r w:rsidR="00D91623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</w:rPr>
              <w:t xml:space="preserve">Аквапарк «Семейный отдых в Ква-Ква парке», </w:t>
            </w:r>
          </w:p>
          <w:p w:rsidR="00EE1EB7" w:rsidRPr="00250396" w:rsidRDefault="00D91623" w:rsidP="005B0CA8">
            <w:pPr>
              <w:ind w:firstLine="619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 </w:t>
            </w:r>
            <w:r w:rsidR="005B0CA8">
              <w:rPr>
                <w:rFonts w:eastAsiaTheme="minorHAnsi"/>
              </w:rPr>
              <w:t>реж</w:t>
            </w:r>
            <w:r w:rsidR="00AE087A">
              <w:rPr>
                <w:rFonts w:eastAsiaTheme="minorHAnsi"/>
              </w:rPr>
              <w:t>иссер</w:t>
            </w:r>
            <w:r w:rsidR="00EE1EB7">
              <w:rPr>
                <w:rFonts w:eastAsiaTheme="minorHAnsi"/>
              </w:rPr>
              <w:t xml:space="preserve"> </w:t>
            </w:r>
            <w:r w:rsidR="00EE1EB7" w:rsidRPr="00250396">
              <w:rPr>
                <w:rFonts w:eastAsiaTheme="minorHAnsi"/>
              </w:rPr>
              <w:t xml:space="preserve">Ксения Иващенко </w:t>
            </w:r>
          </w:p>
          <w:p w:rsidR="00EE1EB7" w:rsidRPr="00250396" w:rsidRDefault="00EE1EB7" w:rsidP="005B0CA8">
            <w:pPr>
              <w:jc w:val="both"/>
              <w:rPr>
                <w:rFonts w:eastAsiaTheme="minorHAnsi"/>
              </w:rPr>
            </w:pPr>
            <w:r w:rsidRPr="00250396">
              <w:rPr>
                <w:rFonts w:eastAsiaTheme="minorHAnsi"/>
              </w:rPr>
              <w:t>2018  «</w:t>
            </w:r>
            <w:proofErr w:type="spellStart"/>
            <w:r w:rsidRPr="00250396">
              <w:rPr>
                <w:rFonts w:eastAsiaTheme="minorHAnsi"/>
              </w:rPr>
              <w:t>Ti</w:t>
            </w:r>
            <w:proofErr w:type="spellEnd"/>
            <w:r w:rsidRPr="00250396">
              <w:rPr>
                <w:rFonts w:eastAsiaTheme="minorHAnsi"/>
                <w:lang w:val="en-US"/>
              </w:rPr>
              <w:t>c</w:t>
            </w:r>
            <w:r w:rsidRPr="00250396">
              <w:rPr>
                <w:rFonts w:eastAsiaTheme="minorHAnsi"/>
              </w:rPr>
              <w:t xml:space="preserve">ketland.ru» (ролик на телеканалах, </w:t>
            </w:r>
            <w:r w:rsidRPr="00250396">
              <w:rPr>
                <w:rFonts w:eastAsiaTheme="minorHAnsi"/>
                <w:lang w:val="en-US"/>
              </w:rPr>
              <w:t>YouTube</w:t>
            </w:r>
            <w:r w:rsidRPr="00250396">
              <w:rPr>
                <w:rFonts w:eastAsiaTheme="minorHAnsi"/>
              </w:rPr>
              <w:t>)</w:t>
            </w:r>
          </w:p>
          <w:p w:rsidR="0005094C" w:rsidRDefault="0005094C" w:rsidP="00EE1EB7">
            <w:pPr>
              <w:rPr>
                <w:rFonts w:eastAsiaTheme="minorHAnsi"/>
                <w:b/>
                <w:u w:val="single"/>
              </w:rPr>
            </w:pPr>
          </w:p>
          <w:p w:rsidR="00EE1EB7" w:rsidRPr="00247F4D" w:rsidRDefault="00EE1EB7" w:rsidP="00EE1EB7">
            <w:pPr>
              <w:rPr>
                <w:rFonts w:eastAsiaTheme="minorHAnsi"/>
                <w:b/>
                <w:u w:val="single"/>
              </w:rPr>
            </w:pPr>
            <w:r w:rsidRPr="00247F4D">
              <w:rPr>
                <w:rFonts w:eastAsiaTheme="minorHAnsi"/>
                <w:b/>
                <w:u w:val="single"/>
              </w:rPr>
              <w:t>ПОКАЗЫ</w:t>
            </w:r>
          </w:p>
          <w:p w:rsidR="00EE1EB7" w:rsidRDefault="00EE1EB7" w:rsidP="0005094C">
            <w:pPr>
              <w:rPr>
                <w:rFonts w:eastAsiaTheme="minorHAnsi"/>
                <w:lang w:val="en-US"/>
              </w:rPr>
            </w:pPr>
            <w:r w:rsidRPr="00250396">
              <w:rPr>
                <w:rFonts w:eastAsiaTheme="minorHAnsi"/>
              </w:rPr>
              <w:t xml:space="preserve">2018 - </w:t>
            </w:r>
            <w:proofErr w:type="spellStart"/>
            <w:r w:rsidRPr="00250396">
              <w:rPr>
                <w:rFonts w:eastAsiaTheme="minorHAnsi"/>
                <w:lang w:val="en-US"/>
              </w:rPr>
              <w:t>Estet</w:t>
            </w:r>
            <w:proofErr w:type="spellEnd"/>
            <w:r w:rsidRPr="00250396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  <w:lang w:val="en-US"/>
              </w:rPr>
              <w:t>Fashion</w:t>
            </w:r>
            <w:r w:rsidRPr="00250396">
              <w:rPr>
                <w:rFonts w:eastAsiaTheme="minorHAnsi"/>
              </w:rPr>
              <w:t xml:space="preserve"> </w:t>
            </w:r>
            <w:r w:rsidRPr="00250396">
              <w:rPr>
                <w:rFonts w:eastAsiaTheme="minorHAnsi"/>
                <w:lang w:val="en-US"/>
              </w:rPr>
              <w:t>Week</w:t>
            </w:r>
          </w:p>
          <w:p w:rsidR="00291B67" w:rsidRPr="0005094C" w:rsidRDefault="00291B67" w:rsidP="0005094C">
            <w:pPr>
              <w:rPr>
                <w:rFonts w:eastAsiaTheme="minorHAnsi"/>
              </w:rPr>
            </w:pPr>
          </w:p>
        </w:tc>
      </w:tr>
      <w:tr w:rsidR="006D409C" w:rsidTr="00AE087A">
        <w:trPr>
          <w:trHeight w:val="535"/>
        </w:trPr>
        <w:tc>
          <w:tcPr>
            <w:tcW w:w="4299" w:type="dxa"/>
            <w:vMerge/>
            <w:vAlign w:val="bottom"/>
          </w:tcPr>
          <w:p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496" w:type="dxa"/>
            <w:shd w:val="clear" w:color="auto" w:fill="31521B" w:themeFill="accent2" w:themeFillShade="80"/>
          </w:tcPr>
          <w:p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419" w:type="dxa"/>
            <w:shd w:val="clear" w:color="auto" w:fill="31521B" w:themeFill="accent2" w:themeFillShade="80"/>
            <w:vAlign w:val="center"/>
          </w:tcPr>
          <w:sdt>
            <w:sdtPr>
              <w:rPr>
                <w:sz w:val="36"/>
                <w:szCs w:val="36"/>
              </w:rPr>
              <w:id w:val="1669594239"/>
              <w:placeholder>
                <w:docPart w:val="D099FFC2A7E64466AE7F1E33E7DD0D19"/>
              </w:placeholder>
              <w:temporary/>
              <w:showingPlcHdr/>
            </w:sdtPr>
            <w:sdtEndPr/>
            <w:sdtContent>
              <w:p w:rsidR="006D409C" w:rsidRPr="000A73E9" w:rsidRDefault="006D409C" w:rsidP="00776643">
                <w:pPr>
                  <w:pStyle w:val="1"/>
                  <w:rPr>
                    <w:b/>
                    <w:sz w:val="36"/>
                    <w:szCs w:val="36"/>
                  </w:rPr>
                </w:pPr>
                <w:r w:rsidRPr="000A73E9">
                  <w:rPr>
                    <w:rStyle w:val="20"/>
                    <w:b w:val="0"/>
                    <w:sz w:val="36"/>
                    <w:szCs w:val="36"/>
                    <w:lang w:bidi="ru-RU"/>
                  </w:rPr>
                  <w:t>НАВЫКИ</w:t>
                </w:r>
              </w:p>
            </w:sdtContent>
          </w:sdt>
        </w:tc>
      </w:tr>
      <w:tr w:rsidR="006D409C" w:rsidTr="00AE087A">
        <w:trPr>
          <w:trHeight w:val="1280"/>
        </w:trPr>
        <w:tc>
          <w:tcPr>
            <w:tcW w:w="4299" w:type="dxa"/>
            <w:vMerge/>
            <w:tcBorders>
              <w:bottom w:val="nil"/>
            </w:tcBorders>
            <w:vAlign w:val="bottom"/>
          </w:tcPr>
          <w:p w:rsidR="006D409C" w:rsidRDefault="006D409C" w:rsidP="00776643">
            <w:pPr>
              <w:ind w:right="0"/>
              <w:rPr>
                <w:noProof/>
              </w:rPr>
            </w:pPr>
          </w:p>
        </w:tc>
        <w:tc>
          <w:tcPr>
            <w:tcW w:w="496" w:type="dxa"/>
            <w:tcBorders>
              <w:bottom w:val="nil"/>
            </w:tcBorders>
            <w:tcMar>
              <w:left w:w="0" w:type="dxa"/>
              <w:right w:w="0" w:type="dxa"/>
            </w:tcMar>
          </w:tcPr>
          <w:p w:rsidR="006D409C" w:rsidRDefault="006D409C" w:rsidP="0005094C">
            <w:pPr>
              <w:tabs>
                <w:tab w:val="left" w:pos="990"/>
              </w:tabs>
            </w:pPr>
          </w:p>
        </w:tc>
        <w:tc>
          <w:tcPr>
            <w:tcW w:w="6419" w:type="dxa"/>
            <w:tcBorders>
              <w:bottom w:val="nil"/>
            </w:tcBorders>
            <w:vAlign w:val="bottom"/>
          </w:tcPr>
          <w:p w:rsidR="0005094C" w:rsidRDefault="0005094C" w:rsidP="0005094C">
            <w:pPr>
              <w:rPr>
                <w:rFonts w:eastAsiaTheme="minorHAnsi"/>
              </w:rPr>
            </w:pPr>
          </w:p>
          <w:p w:rsidR="008E193D" w:rsidRPr="00DE17FE" w:rsidRDefault="008E193D" w:rsidP="0005094C">
            <w:pPr>
              <w:rPr>
                <w:rFonts w:eastAsiaTheme="minorHAnsi"/>
                <w:i/>
              </w:rPr>
            </w:pPr>
            <w:r w:rsidRPr="00DE17FE">
              <w:rPr>
                <w:rFonts w:eastAsiaTheme="minorHAnsi"/>
                <w:i/>
                <w:u w:val="single"/>
              </w:rPr>
              <w:t>сценическая огневая подготовка</w:t>
            </w:r>
            <w:r w:rsidRPr="00DE17FE">
              <w:rPr>
                <w:rFonts w:eastAsiaTheme="minorHAnsi"/>
                <w:i/>
              </w:rPr>
              <w:t>:</w:t>
            </w:r>
          </w:p>
          <w:p w:rsidR="008E193D" w:rsidRDefault="008E193D" w:rsidP="008E193D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– </w:t>
            </w:r>
            <w:r w:rsidRPr="008E193D">
              <w:rPr>
                <w:rFonts w:eastAsiaTheme="minorHAnsi"/>
                <w:u w:val="single"/>
              </w:rPr>
              <w:t>короткий ствол –пистолет</w:t>
            </w:r>
            <w:r>
              <w:rPr>
                <w:rFonts w:eastAsiaTheme="minorHAnsi"/>
              </w:rPr>
              <w:t>: х</w:t>
            </w:r>
            <w:r w:rsidRPr="008E193D">
              <w:rPr>
                <w:rFonts w:eastAsiaTheme="minorHAnsi"/>
              </w:rPr>
              <w:t>ореография передвижения</w:t>
            </w:r>
            <w:r>
              <w:rPr>
                <w:rFonts w:eastAsiaTheme="minorHAnsi"/>
              </w:rPr>
              <w:t>; н</w:t>
            </w:r>
            <w:r w:rsidRPr="008E193D">
              <w:rPr>
                <w:rFonts w:eastAsiaTheme="minorHAnsi"/>
              </w:rPr>
              <w:t>ошение, излечения, хват стойка</w:t>
            </w:r>
            <w:r>
              <w:rPr>
                <w:rFonts w:eastAsiaTheme="minorHAnsi"/>
              </w:rPr>
              <w:t xml:space="preserve">; </w:t>
            </w:r>
            <w:r w:rsidRPr="008E193D">
              <w:rPr>
                <w:rFonts w:eastAsiaTheme="minorHAnsi"/>
              </w:rPr>
              <w:t>перезарядка, обработка спуска, смена магазина,-разборка и сборка оружейной</w:t>
            </w:r>
            <w:r>
              <w:rPr>
                <w:rFonts w:eastAsiaTheme="minorHAnsi"/>
              </w:rPr>
              <w:t xml:space="preserve"> </w:t>
            </w:r>
            <w:r w:rsidRPr="008E193D">
              <w:rPr>
                <w:rFonts w:eastAsiaTheme="minorHAnsi"/>
              </w:rPr>
              <w:t>системы, работа на камеру с монологом</w:t>
            </w:r>
            <w:r>
              <w:rPr>
                <w:rFonts w:eastAsiaTheme="minorHAnsi"/>
              </w:rPr>
              <w:t>;</w:t>
            </w:r>
          </w:p>
          <w:p w:rsidR="0005094C" w:rsidRDefault="008E193D" w:rsidP="0005094C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– </w:t>
            </w:r>
            <w:r w:rsidR="0005094C" w:rsidRPr="008E193D">
              <w:rPr>
                <w:rFonts w:eastAsiaTheme="minorHAnsi"/>
                <w:u w:val="single"/>
              </w:rPr>
              <w:t xml:space="preserve">каратэ (6 </w:t>
            </w:r>
            <w:proofErr w:type="spellStart"/>
            <w:r w:rsidR="0005094C" w:rsidRPr="008E193D">
              <w:rPr>
                <w:rFonts w:eastAsiaTheme="minorHAnsi"/>
                <w:u w:val="single"/>
              </w:rPr>
              <w:t>кю</w:t>
            </w:r>
            <w:proofErr w:type="spellEnd"/>
            <w:r w:rsidR="0005094C" w:rsidRPr="008E193D">
              <w:rPr>
                <w:rFonts w:eastAsiaTheme="minorHAnsi"/>
                <w:u w:val="single"/>
              </w:rPr>
              <w:t>),</w:t>
            </w:r>
            <w:r w:rsidR="00291B67" w:rsidRPr="008E193D">
              <w:rPr>
                <w:rFonts w:eastAsiaTheme="minorHAnsi"/>
                <w:u w:val="single"/>
              </w:rPr>
              <w:t xml:space="preserve"> </w:t>
            </w:r>
            <w:r w:rsidR="0005094C" w:rsidRPr="008E193D">
              <w:rPr>
                <w:rFonts w:eastAsiaTheme="minorHAnsi"/>
                <w:u w:val="single"/>
              </w:rPr>
              <w:t>трюковой самокат,</w:t>
            </w:r>
            <w:r w:rsidR="0005094C" w:rsidRPr="008E193D">
              <w:rPr>
                <w:rFonts w:eastAsiaTheme="minorHAnsi"/>
                <w:noProof/>
                <w:u w:val="single"/>
                <w:lang w:eastAsia="ru-RU"/>
              </w:rPr>
              <w:t xml:space="preserve"> </w:t>
            </w:r>
            <w:r w:rsidR="0005094C" w:rsidRPr="008E193D">
              <w:rPr>
                <w:rFonts w:eastAsiaTheme="minorHAnsi"/>
                <w:u w:val="single"/>
              </w:rPr>
              <w:t>скейтборд,</w:t>
            </w:r>
          </w:p>
          <w:p w:rsidR="0005094C" w:rsidRDefault="0005094C" w:rsidP="0005094C">
            <w:pPr>
              <w:rPr>
                <w:rFonts w:eastAsiaTheme="minorHAnsi"/>
              </w:rPr>
            </w:pPr>
          </w:p>
          <w:p w:rsidR="0005094C" w:rsidRPr="00250396" w:rsidRDefault="008E193D" w:rsidP="0005094C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– </w:t>
            </w:r>
            <w:r w:rsidR="0005094C" w:rsidRPr="00DE17FE">
              <w:rPr>
                <w:rFonts w:eastAsiaTheme="minorHAnsi"/>
                <w:i/>
              </w:rPr>
              <w:t>владеет английски</w:t>
            </w:r>
            <w:r w:rsidR="00AE087A" w:rsidRPr="00DE17FE">
              <w:rPr>
                <w:rFonts w:eastAsiaTheme="minorHAnsi"/>
                <w:i/>
              </w:rPr>
              <w:t>м</w:t>
            </w:r>
            <w:r w:rsidR="0005094C" w:rsidRPr="00DE17FE">
              <w:rPr>
                <w:rFonts w:eastAsiaTheme="minorHAnsi"/>
                <w:i/>
              </w:rPr>
              <w:t xml:space="preserve"> языком</w:t>
            </w:r>
            <w:r w:rsidR="0005094C" w:rsidRPr="00250396">
              <w:rPr>
                <w:rFonts w:eastAsiaTheme="minorHAnsi"/>
              </w:rPr>
              <w:t xml:space="preserve"> </w:t>
            </w:r>
            <w:r w:rsidR="0005094C">
              <w:rPr>
                <w:rFonts w:eastAsiaTheme="minorHAnsi"/>
              </w:rPr>
              <w:t xml:space="preserve">(имеет </w:t>
            </w:r>
            <w:r w:rsidR="00DD699F">
              <w:rPr>
                <w:rFonts w:eastAsiaTheme="minorHAnsi"/>
              </w:rPr>
              <w:t>сертификат</w:t>
            </w:r>
            <w:r w:rsidR="0005094C">
              <w:rPr>
                <w:rFonts w:eastAsiaTheme="minorHAnsi"/>
              </w:rPr>
              <w:t xml:space="preserve"> </w:t>
            </w:r>
            <w:proofErr w:type="spellStart"/>
            <w:r w:rsidR="0005094C" w:rsidRPr="00DE17FE">
              <w:rPr>
                <w:rFonts w:eastAsiaTheme="minorHAnsi"/>
              </w:rPr>
              <w:t>Cambridge</w:t>
            </w:r>
            <w:proofErr w:type="spellEnd"/>
            <w:r w:rsidR="0005094C" w:rsidRPr="00DE17FE">
              <w:rPr>
                <w:rFonts w:eastAsiaTheme="minorHAnsi"/>
              </w:rPr>
              <w:t xml:space="preserve"> </w:t>
            </w:r>
            <w:proofErr w:type="spellStart"/>
            <w:r w:rsidR="0005094C" w:rsidRPr="00DE17FE">
              <w:rPr>
                <w:rFonts w:eastAsiaTheme="minorHAnsi"/>
              </w:rPr>
              <w:t>English</w:t>
            </w:r>
            <w:proofErr w:type="spellEnd"/>
            <w:r w:rsidR="0005094C" w:rsidRPr="00DE17FE">
              <w:rPr>
                <w:rFonts w:eastAsiaTheme="minorHAnsi"/>
              </w:rPr>
              <w:t xml:space="preserve"> PET </w:t>
            </w:r>
            <w:proofErr w:type="spellStart"/>
            <w:r w:rsidR="0005094C" w:rsidRPr="00DE17FE">
              <w:rPr>
                <w:rFonts w:eastAsiaTheme="minorHAnsi"/>
              </w:rPr>
              <w:t>for</w:t>
            </w:r>
            <w:proofErr w:type="spellEnd"/>
            <w:r w:rsidR="0005094C" w:rsidRPr="00DE17FE">
              <w:rPr>
                <w:rFonts w:eastAsiaTheme="minorHAnsi"/>
              </w:rPr>
              <w:t xml:space="preserve"> </w:t>
            </w:r>
            <w:proofErr w:type="spellStart"/>
            <w:r w:rsidR="0005094C" w:rsidRPr="00DE17FE">
              <w:rPr>
                <w:rFonts w:eastAsiaTheme="minorHAnsi"/>
              </w:rPr>
              <w:t>Schools</w:t>
            </w:r>
            <w:proofErr w:type="spellEnd"/>
            <w:r w:rsidR="00002B55" w:rsidRPr="00DE17FE">
              <w:rPr>
                <w:rFonts w:eastAsiaTheme="minorHAnsi"/>
              </w:rPr>
              <w:t>, уровень B1</w:t>
            </w:r>
            <w:r w:rsidR="0005094C" w:rsidRPr="00DE17FE">
              <w:rPr>
                <w:rFonts w:eastAsiaTheme="minorHAnsi"/>
              </w:rPr>
              <w:t>)</w:t>
            </w:r>
            <w:r w:rsidR="00DE17FE" w:rsidRPr="00DE17FE">
              <w:rPr>
                <w:rFonts w:eastAsiaTheme="minorHAnsi"/>
              </w:rPr>
              <w:t>; изучает немецкий язык</w:t>
            </w:r>
          </w:p>
          <w:p w:rsidR="0005094C" w:rsidRDefault="0005094C" w:rsidP="0005094C"/>
          <w:p w:rsidR="006D409C" w:rsidRDefault="006D409C" w:rsidP="00EE1EB7">
            <w:pPr>
              <w:rPr>
                <w:b/>
              </w:rPr>
            </w:pPr>
          </w:p>
        </w:tc>
      </w:tr>
    </w:tbl>
    <w:p w:rsidR="0005094C" w:rsidRDefault="0005094C"/>
    <w:p w:rsidR="00872692" w:rsidRDefault="00872692">
      <w:pPr>
        <w:rPr>
          <w:noProof/>
          <w:lang w:eastAsia="ru-RU"/>
        </w:rPr>
      </w:pPr>
    </w:p>
    <w:p w:rsidR="00350849" w:rsidRDefault="00485382" w:rsidP="00364F1E">
      <w:pPr>
        <w:ind w:right="-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2B3F439" wp14:editId="6CACFDC1">
            <wp:simplePos x="0" y="0"/>
            <wp:positionH relativeFrom="column">
              <wp:posOffset>3235325</wp:posOffset>
            </wp:positionH>
            <wp:positionV relativeFrom="paragraph">
              <wp:posOffset>7207250</wp:posOffset>
            </wp:positionV>
            <wp:extent cx="3626485" cy="2416810"/>
            <wp:effectExtent l="95250" t="76200" r="107315" b="135890"/>
            <wp:wrapTight wrapText="bothSides">
              <wp:wrapPolygon edited="0">
                <wp:start x="-340" y="-681"/>
                <wp:lineTo x="-567" y="2384"/>
                <wp:lineTo x="-567" y="21793"/>
                <wp:lineTo x="-113" y="22644"/>
                <wp:lineTo x="21672" y="22644"/>
                <wp:lineTo x="21785" y="22474"/>
                <wp:lineTo x="22126" y="21452"/>
                <wp:lineTo x="22126" y="2384"/>
                <wp:lineTo x="21899" y="-681"/>
                <wp:lineTo x="-340" y="-68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+А+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416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267DE39" wp14:editId="75C5073F">
            <wp:simplePos x="0" y="0"/>
            <wp:positionH relativeFrom="column">
              <wp:posOffset>788670</wp:posOffset>
            </wp:positionH>
            <wp:positionV relativeFrom="paragraph">
              <wp:posOffset>6245225</wp:posOffset>
            </wp:positionV>
            <wp:extent cx="3357880" cy="2238375"/>
            <wp:effectExtent l="95250" t="76200" r="109220" b="123825"/>
            <wp:wrapTight wrapText="bothSides">
              <wp:wrapPolygon edited="0">
                <wp:start x="-245" y="-735"/>
                <wp:lineTo x="-613" y="-368"/>
                <wp:lineTo x="-490" y="22611"/>
                <wp:lineTo x="22057" y="22611"/>
                <wp:lineTo x="22180" y="2574"/>
                <wp:lineTo x="21812" y="-184"/>
                <wp:lineTo x="21812" y="-735"/>
                <wp:lineTo x="-245" y="-73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я+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F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1.6pt;margin-top:22.1pt;width:458.75pt;height:458.75pt;z-index:251659264;mso-position-horizontal-relative:text;mso-position-vertical-relative:text">
            <v:imagedata r:id="rId14" o:title="IMG_20191128_103328"/>
            <w10:wrap type="square"/>
          </v:shape>
        </w:pict>
      </w:r>
    </w:p>
    <w:sectPr w:rsidR="00350849" w:rsidSect="0005094C">
      <w:headerReference w:type="default" r:id="rId15"/>
      <w:pgSz w:w="11906" w:h="16838" w:code="9"/>
      <w:pgMar w:top="0" w:right="357" w:bottom="284" w:left="357" w:header="289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222" w:rsidRDefault="00837222" w:rsidP="00C51CF5">
      <w:r>
        <w:separator/>
      </w:r>
    </w:p>
  </w:endnote>
  <w:endnote w:type="continuationSeparator" w:id="0">
    <w:p w:rsidR="00837222" w:rsidRDefault="00837222" w:rsidP="00C5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altName w:val="MS Gothic"/>
    <w:charset w:val="80"/>
    <w:family w:val="modern"/>
    <w:pitch w:val="fixed"/>
    <w:sig w:usb0="00000000" w:usb1="6AC7FDFB" w:usb2="00000012" w:usb3="00000000" w:csb0="0002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222" w:rsidRDefault="00837222" w:rsidP="00C51CF5">
      <w:r>
        <w:separator/>
      </w:r>
    </w:p>
  </w:footnote>
  <w:footnote w:type="continuationSeparator" w:id="0">
    <w:p w:rsidR="00837222" w:rsidRDefault="00837222" w:rsidP="00C51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CF5" w:rsidRDefault="00F56513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DF94E4" wp14:editId="625FF014">
              <wp:simplePos x="0" y="0"/>
              <wp:positionH relativeFrom="page">
                <wp:posOffset>228600</wp:posOffset>
              </wp:positionH>
              <wp:positionV relativeFrom="page">
                <wp:posOffset>314325</wp:posOffset>
              </wp:positionV>
              <wp:extent cx="3005070" cy="9925050"/>
              <wp:effectExtent l="0" t="0" r="5080" b="0"/>
              <wp:wrapNone/>
              <wp:docPr id="4" name="Ручной ввод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5070" cy="9925050"/>
                      </a:xfrm>
                      <a:prstGeom prst="flowChartManualInpu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A1369C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Ручной ввод 4" o:spid="_x0000_s1026" type="#_x0000_t118" style="position:absolute;margin-left:18pt;margin-top:24.75pt;width:236.6pt;height:781.5pt;z-index:-251657216;visibility:visible;mso-wrap-style:square;mso-width-percent:405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05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" fillcolor="#eaf4d7 [660]" stroked="f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AC02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222"/>
    <w:rsid w:val="00002B55"/>
    <w:rsid w:val="0005094C"/>
    <w:rsid w:val="000521EF"/>
    <w:rsid w:val="000A545F"/>
    <w:rsid w:val="000A73E9"/>
    <w:rsid w:val="000C2049"/>
    <w:rsid w:val="000F3BEA"/>
    <w:rsid w:val="0010314C"/>
    <w:rsid w:val="00153B84"/>
    <w:rsid w:val="001751AB"/>
    <w:rsid w:val="00196AAB"/>
    <w:rsid w:val="001A4D1A"/>
    <w:rsid w:val="001B0B3D"/>
    <w:rsid w:val="00291B67"/>
    <w:rsid w:val="00350849"/>
    <w:rsid w:val="00364F1E"/>
    <w:rsid w:val="00395DA0"/>
    <w:rsid w:val="003B0DB8"/>
    <w:rsid w:val="003B6D1A"/>
    <w:rsid w:val="00431999"/>
    <w:rsid w:val="00443E2D"/>
    <w:rsid w:val="00485382"/>
    <w:rsid w:val="005249AF"/>
    <w:rsid w:val="00540FFF"/>
    <w:rsid w:val="0054632A"/>
    <w:rsid w:val="00572086"/>
    <w:rsid w:val="00597871"/>
    <w:rsid w:val="005B0CA8"/>
    <w:rsid w:val="005D47DE"/>
    <w:rsid w:val="005F364E"/>
    <w:rsid w:val="0062123A"/>
    <w:rsid w:val="00635EF0"/>
    <w:rsid w:val="00646E75"/>
    <w:rsid w:val="00663587"/>
    <w:rsid w:val="006D409C"/>
    <w:rsid w:val="00740FFE"/>
    <w:rsid w:val="00776643"/>
    <w:rsid w:val="00797579"/>
    <w:rsid w:val="007D0F5B"/>
    <w:rsid w:val="00837222"/>
    <w:rsid w:val="0085253C"/>
    <w:rsid w:val="00872692"/>
    <w:rsid w:val="00882E29"/>
    <w:rsid w:val="008C1703"/>
    <w:rsid w:val="008E193D"/>
    <w:rsid w:val="008F290E"/>
    <w:rsid w:val="00942045"/>
    <w:rsid w:val="00964B9F"/>
    <w:rsid w:val="009D2FC3"/>
    <w:rsid w:val="009F215D"/>
    <w:rsid w:val="00A27E20"/>
    <w:rsid w:val="00A73BCA"/>
    <w:rsid w:val="00A75FCE"/>
    <w:rsid w:val="00AC4F5F"/>
    <w:rsid w:val="00AC5509"/>
    <w:rsid w:val="00AE087A"/>
    <w:rsid w:val="00AF4EA4"/>
    <w:rsid w:val="00B0669D"/>
    <w:rsid w:val="00B61427"/>
    <w:rsid w:val="00B8150E"/>
    <w:rsid w:val="00B90CEF"/>
    <w:rsid w:val="00B95D4D"/>
    <w:rsid w:val="00C51CF5"/>
    <w:rsid w:val="00C93D20"/>
    <w:rsid w:val="00CA407F"/>
    <w:rsid w:val="00D00A30"/>
    <w:rsid w:val="00D8438A"/>
    <w:rsid w:val="00D91623"/>
    <w:rsid w:val="00DC71AE"/>
    <w:rsid w:val="00DD699F"/>
    <w:rsid w:val="00DE17FE"/>
    <w:rsid w:val="00E25577"/>
    <w:rsid w:val="00E55D74"/>
    <w:rsid w:val="00E774C3"/>
    <w:rsid w:val="00E8541C"/>
    <w:rsid w:val="00EE1EB7"/>
    <w:rsid w:val="00EE2662"/>
    <w:rsid w:val="00F56513"/>
    <w:rsid w:val="00F90D56"/>
    <w:rsid w:val="00FB68DB"/>
    <w:rsid w:val="00FC5CD1"/>
    <w:rsid w:val="00FD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53C"/>
    <w:pPr>
      <w:ind w:right="360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AC5509"/>
    <w:pPr>
      <w:keepNext/>
      <w:keepLines/>
      <w:outlineLvl w:val="0"/>
    </w:pPr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paragraph" w:styleId="2">
    <w:name w:val="heading 2"/>
    <w:basedOn w:val="a"/>
    <w:next w:val="a"/>
    <w:link w:val="20"/>
    <w:uiPriority w:val="9"/>
    <w:qFormat/>
    <w:rsid w:val="00443E2D"/>
    <w:pPr>
      <w:keepNext/>
      <w:keepLines/>
      <w:pBdr>
        <w:bottom w:val="single" w:sz="8" w:space="1" w:color="99CB38" w:themeColor="accent1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qFormat/>
    <w:rsid w:val="00C51C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qFormat/>
    <w:rsid w:val="008372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43E2D"/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443E2D"/>
    <w:pPr>
      <w:spacing w:after="300"/>
      <w:contextualSpacing/>
      <w:jc w:val="center"/>
    </w:pPr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customStyle="1" w:styleId="a4">
    <w:name w:val="Название Знак"/>
    <w:basedOn w:val="a0"/>
    <w:link w:val="a3"/>
    <w:uiPriority w:val="10"/>
    <w:rsid w:val="00443E2D"/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styleId="a5">
    <w:name w:val="Emphasis"/>
    <w:basedOn w:val="a0"/>
    <w:uiPriority w:val="11"/>
    <w:semiHidden/>
    <w:qFormat/>
    <w:rsid w:val="00B90CEF"/>
    <w:rPr>
      <w:i/>
      <w:iCs/>
    </w:rPr>
  </w:style>
  <w:style w:type="paragraph" w:styleId="a6">
    <w:name w:val="List Paragraph"/>
    <w:basedOn w:val="a"/>
    <w:uiPriority w:val="34"/>
    <w:semiHidden/>
    <w:qFormat/>
    <w:rsid w:val="003B0DB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3B84"/>
  </w:style>
  <w:style w:type="paragraph" w:styleId="a9">
    <w:name w:val="footer"/>
    <w:basedOn w:val="a"/>
    <w:link w:val="aa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72086"/>
    <w:rPr>
      <w:sz w:val="22"/>
    </w:rPr>
  </w:style>
  <w:style w:type="character" w:customStyle="1" w:styleId="30">
    <w:name w:val="Заголовок 3 Знак"/>
    <w:basedOn w:val="a0"/>
    <w:link w:val="3"/>
    <w:uiPriority w:val="9"/>
    <w:semiHidden/>
    <w:rsid w:val="00572086"/>
    <w:rPr>
      <w:rFonts w:asciiTheme="majorHAnsi" w:eastAsiaTheme="majorEastAsia" w:hAnsiTheme="majorHAnsi" w:cstheme="majorBidi"/>
      <w:color w:val="4C661A" w:themeColor="accent1" w:themeShade="7F"/>
      <w:sz w:val="22"/>
    </w:rPr>
  </w:style>
  <w:style w:type="paragraph" w:styleId="ab">
    <w:name w:val="Date"/>
    <w:basedOn w:val="a"/>
    <w:next w:val="a"/>
    <w:link w:val="ac"/>
    <w:uiPriority w:val="99"/>
    <w:rsid w:val="00C51CF5"/>
    <w:rPr>
      <w:sz w:val="18"/>
      <w:szCs w:val="22"/>
    </w:rPr>
  </w:style>
  <w:style w:type="character" w:customStyle="1" w:styleId="ac">
    <w:name w:val="Дата Знак"/>
    <w:basedOn w:val="a0"/>
    <w:link w:val="ab"/>
    <w:uiPriority w:val="99"/>
    <w:rsid w:val="00C51CF5"/>
    <w:rPr>
      <w:sz w:val="18"/>
      <w:szCs w:val="22"/>
    </w:rPr>
  </w:style>
  <w:style w:type="character" w:styleId="ad">
    <w:name w:val="Hyperlink"/>
    <w:basedOn w:val="a0"/>
    <w:uiPriority w:val="99"/>
    <w:unhideWhenUsed/>
    <w:rsid w:val="00AC5509"/>
    <w:rPr>
      <w:color w:val="31521B" w:themeColor="accent2" w:themeShade="80"/>
      <w:u w:val="single"/>
    </w:rPr>
  </w:style>
  <w:style w:type="character" w:styleId="ae">
    <w:name w:val="Placeholder Text"/>
    <w:basedOn w:val="a0"/>
    <w:uiPriority w:val="99"/>
    <w:semiHidden/>
    <w:rsid w:val="00C51CF5"/>
    <w:rPr>
      <w:color w:val="808080"/>
    </w:rPr>
  </w:style>
  <w:style w:type="paragraph" w:styleId="af">
    <w:name w:val="Subtitle"/>
    <w:basedOn w:val="a"/>
    <w:next w:val="a"/>
    <w:link w:val="af0"/>
    <w:uiPriority w:val="11"/>
    <w:qFormat/>
    <w:rsid w:val="00443E2D"/>
    <w:pPr>
      <w:spacing w:after="360"/>
      <w:jc w:val="center"/>
    </w:pPr>
    <w:rPr>
      <w:spacing w:val="19"/>
      <w:w w:val="86"/>
      <w:sz w:val="32"/>
      <w:szCs w:val="28"/>
      <w:fitText w:val="2160" w:id="1744560130"/>
    </w:rPr>
  </w:style>
  <w:style w:type="character" w:customStyle="1" w:styleId="af0">
    <w:name w:val="Подзаголовок Знак"/>
    <w:basedOn w:val="a0"/>
    <w:link w:val="af"/>
    <w:uiPriority w:val="11"/>
    <w:rsid w:val="00443E2D"/>
    <w:rPr>
      <w:spacing w:val="19"/>
      <w:w w:val="86"/>
      <w:sz w:val="32"/>
      <w:szCs w:val="28"/>
      <w:fitText w:val="2160" w:id="1744560130"/>
    </w:rPr>
  </w:style>
  <w:style w:type="character" w:customStyle="1" w:styleId="10">
    <w:name w:val="Заголовок 1 Знак"/>
    <w:basedOn w:val="a0"/>
    <w:link w:val="1"/>
    <w:uiPriority w:val="9"/>
    <w:rsid w:val="00AC5509"/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character" w:customStyle="1" w:styleId="UnresolvedMention">
    <w:name w:val="Unresolved Mention"/>
    <w:basedOn w:val="a0"/>
    <w:uiPriority w:val="99"/>
    <w:semiHidden/>
    <w:rsid w:val="005D47DE"/>
    <w:rPr>
      <w:color w:val="808080"/>
      <w:shd w:val="clear" w:color="auto" w:fill="E6E6E6"/>
    </w:rPr>
  </w:style>
  <w:style w:type="paragraph" w:customStyle="1" w:styleId="af1">
    <w:name w:val="Текст профиля"/>
    <w:basedOn w:val="a"/>
    <w:qFormat/>
    <w:rsid w:val="0085253C"/>
  </w:style>
  <w:style w:type="paragraph" w:customStyle="1" w:styleId="af2">
    <w:name w:val="Сведения о контакте"/>
    <w:basedOn w:val="a"/>
    <w:qFormat/>
    <w:rsid w:val="00443E2D"/>
  </w:style>
  <w:style w:type="character" w:customStyle="1" w:styleId="80">
    <w:name w:val="Заголовок 8 Знак"/>
    <w:basedOn w:val="a0"/>
    <w:link w:val="8"/>
    <w:uiPriority w:val="9"/>
    <w:semiHidden/>
    <w:rsid w:val="0083722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table" w:styleId="af3">
    <w:name w:val="Table Grid"/>
    <w:basedOn w:val="a1"/>
    <w:uiPriority w:val="39"/>
    <w:rsid w:val="00872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DE17F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E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5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vtsovaIV\AppData\Roaming\Microsoft\&#1064;&#1072;&#1073;&#1083;&#1086;&#1085;&#1099;\&#1056;&#1077;&#1079;&#1102;&#1084;&#1077;%20&#1079;&#1077;&#1083;&#1077;&#1085;&#1099;&#1081;%20&#1082;&#1091;&#107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F06E8E42794D2AB124182DB9BE7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131A58-388A-4C71-848F-01CB225D5F9F}"/>
      </w:docPartPr>
      <w:docPartBody>
        <w:p w:rsidR="00542B7E" w:rsidRDefault="002D2246">
          <w:pPr>
            <w:pStyle w:val="54F06E8E42794D2AB124182DB9BE7F12"/>
          </w:pPr>
          <w:r w:rsidRPr="005D47DE">
            <w:rPr>
              <w:lang w:bidi="ru-RU"/>
            </w:rPr>
            <w:t>О себе</w:t>
          </w:r>
        </w:p>
      </w:docPartBody>
    </w:docPart>
    <w:docPart>
      <w:docPartPr>
        <w:name w:val="89578AEF43A24CE298DEFE2C466950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F6E944-CDE1-4167-A39C-DE54E81245DD}"/>
      </w:docPartPr>
      <w:docPartBody>
        <w:p w:rsidR="00542B7E" w:rsidRDefault="002D2246">
          <w:pPr>
            <w:pStyle w:val="89578AEF43A24CE298DEFE2C466950B1"/>
          </w:pPr>
          <w:r w:rsidRPr="005D47DE">
            <w:rPr>
              <w:rStyle w:val="20"/>
              <w:lang w:bidi="ru-RU"/>
            </w:rPr>
            <w:t>КОНТАКТЫ</w:t>
          </w:r>
        </w:p>
      </w:docPartBody>
    </w:docPart>
    <w:docPart>
      <w:docPartPr>
        <w:name w:val="932518C7157B4F5B9AD59CA947CBEE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80B0B0-754F-4074-967D-DE085D3A5D42}"/>
      </w:docPartPr>
      <w:docPartBody>
        <w:p w:rsidR="00542B7E" w:rsidRDefault="002D2246">
          <w:pPr>
            <w:pStyle w:val="932518C7157B4F5B9AD59CA947CBEE29"/>
          </w:pPr>
          <w:r w:rsidRPr="004D3011">
            <w:rPr>
              <w:lang w:bidi="ru-RU"/>
            </w:rPr>
            <w:t>ТЕЛЕФОН:</w:t>
          </w:r>
        </w:p>
      </w:docPartBody>
    </w:docPart>
    <w:docPart>
      <w:docPartPr>
        <w:name w:val="6431549A86694AC4BB674ACB9B3B36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DD5356-4BED-4115-9047-19DF108628BB}"/>
      </w:docPartPr>
      <w:docPartBody>
        <w:p w:rsidR="00542B7E" w:rsidRDefault="002D2246">
          <w:pPr>
            <w:pStyle w:val="6431549A86694AC4BB674ACB9B3B3690"/>
          </w:pPr>
          <w:r w:rsidRPr="004D3011">
            <w:rPr>
              <w:lang w:bidi="ru-RU"/>
            </w:rPr>
            <w:t>ЭЛЕКТРОННАЯ ПОЧТА:</w:t>
          </w:r>
        </w:p>
      </w:docPartBody>
    </w:docPart>
    <w:docPart>
      <w:docPartPr>
        <w:name w:val="D099FFC2A7E64466AE7F1E33E7DD0D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2C1DE47-2975-4C26-A4F2-D3316BA030A6}"/>
      </w:docPartPr>
      <w:docPartBody>
        <w:p w:rsidR="00542B7E" w:rsidRDefault="002D2246">
          <w:pPr>
            <w:pStyle w:val="D099FFC2A7E64466AE7F1E33E7DD0D19"/>
          </w:pPr>
          <w:r w:rsidRPr="00776643">
            <w:rPr>
              <w:rStyle w:val="20"/>
              <w:lang w:bidi="ru-RU"/>
            </w:rPr>
            <w:t>НАВЫКИ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HGGothicE">
    <w:altName w:val="MS Gothic"/>
    <w:charset w:val="80"/>
    <w:family w:val="modern"/>
    <w:pitch w:val="fixed"/>
    <w:sig w:usb0="00000000" w:usb1="6AC7FDFB" w:usb2="00000012" w:usb3="00000000" w:csb0="0002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246"/>
    <w:rsid w:val="002D2246"/>
    <w:rsid w:val="0054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2D2246"/>
    <w:pPr>
      <w:keepNext/>
      <w:keepLines/>
      <w:pBdr>
        <w:bottom w:val="single" w:sz="8" w:space="1" w:color="5B9BD5" w:themeColor="accent1"/>
      </w:pBdr>
      <w:spacing w:before="200" w:after="0" w:line="276" w:lineRule="auto"/>
      <w:ind w:right="360"/>
      <w:outlineLvl w:val="1"/>
    </w:pPr>
    <w:rPr>
      <w:rFonts w:asciiTheme="majorHAnsi" w:eastAsiaTheme="majorEastAsia" w:hAnsiTheme="majorHAnsi" w:cstheme="majorBidi"/>
      <w:b/>
      <w:bCs/>
      <w:caps/>
      <w:color w:val="FFFFFF" w:themeColor="background1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3DA08F765374EFFA4CEBCE1FCC8EAFF">
    <w:name w:val="93DA08F765374EFFA4CEBCE1FCC8EAFF"/>
  </w:style>
  <w:style w:type="paragraph" w:customStyle="1" w:styleId="3E21DA2E96214BCBB2178A4C982F6C03">
    <w:name w:val="3E21DA2E96214BCBB2178A4C982F6C03"/>
  </w:style>
  <w:style w:type="paragraph" w:customStyle="1" w:styleId="AB8A9D2F965E4373A0E4A34A83ED57C7">
    <w:name w:val="AB8A9D2F965E4373A0E4A34A83ED57C7"/>
  </w:style>
  <w:style w:type="paragraph" w:customStyle="1" w:styleId="819EF870B14D4CE88BD01D5E01F0D38B">
    <w:name w:val="819EF870B14D4CE88BD01D5E01F0D38B"/>
  </w:style>
  <w:style w:type="paragraph" w:customStyle="1" w:styleId="6D2807383BE8432BBF0225BC9AF971D6">
    <w:name w:val="6D2807383BE8432BBF0225BC9AF971D6"/>
  </w:style>
  <w:style w:type="paragraph" w:customStyle="1" w:styleId="8ED6ED208EB44312B9EF04666C845050">
    <w:name w:val="8ED6ED208EB44312B9EF04666C845050"/>
  </w:style>
  <w:style w:type="paragraph" w:customStyle="1" w:styleId="5805EC7706CE4720966DA033DF07296A">
    <w:name w:val="5805EC7706CE4720966DA033DF07296A"/>
  </w:style>
  <w:style w:type="paragraph" w:customStyle="1" w:styleId="9A56760BD63B4130B0587C6E2738E988">
    <w:name w:val="9A56760BD63B4130B0587C6E2738E988"/>
  </w:style>
  <w:style w:type="paragraph" w:customStyle="1" w:styleId="CC9EA7DC0248469A8260789A712B023C">
    <w:name w:val="CC9EA7DC0248469A8260789A712B023C"/>
  </w:style>
  <w:style w:type="paragraph" w:customStyle="1" w:styleId="1A03185AC4154934A6538BAF3EAB8B33">
    <w:name w:val="1A03185AC4154934A6538BAF3EAB8B33"/>
  </w:style>
  <w:style w:type="paragraph" w:customStyle="1" w:styleId="54F06E8E42794D2AB124182DB9BE7F12">
    <w:name w:val="54F06E8E42794D2AB124182DB9BE7F12"/>
  </w:style>
  <w:style w:type="paragraph" w:customStyle="1" w:styleId="704BD9ED94044A3C9C80046349B514DD">
    <w:name w:val="704BD9ED94044A3C9C80046349B514DD"/>
  </w:style>
  <w:style w:type="character" w:customStyle="1" w:styleId="20">
    <w:name w:val="Заголовок 2 Знак"/>
    <w:basedOn w:val="a0"/>
    <w:link w:val="2"/>
    <w:uiPriority w:val="9"/>
    <w:rsid w:val="002D2246"/>
    <w:rPr>
      <w:rFonts w:asciiTheme="majorHAnsi" w:eastAsiaTheme="majorEastAsia" w:hAnsiTheme="majorHAnsi" w:cstheme="majorBidi"/>
      <w:b/>
      <w:bCs/>
      <w:caps/>
      <w:color w:val="FFFFFF" w:themeColor="background1"/>
      <w:sz w:val="26"/>
      <w:szCs w:val="26"/>
      <w:lang w:eastAsia="ja-JP"/>
    </w:rPr>
  </w:style>
  <w:style w:type="paragraph" w:customStyle="1" w:styleId="89578AEF43A24CE298DEFE2C466950B1">
    <w:name w:val="89578AEF43A24CE298DEFE2C466950B1"/>
  </w:style>
  <w:style w:type="paragraph" w:customStyle="1" w:styleId="932518C7157B4F5B9AD59CA947CBEE29">
    <w:name w:val="932518C7157B4F5B9AD59CA947CBEE29"/>
  </w:style>
  <w:style w:type="paragraph" w:customStyle="1" w:styleId="85566BC2D55D45AAAC670D4B4706EDD4">
    <w:name w:val="85566BC2D55D45AAAC670D4B4706EDD4"/>
  </w:style>
  <w:style w:type="paragraph" w:customStyle="1" w:styleId="2BC5725940BF4EF091F01978913F3947">
    <w:name w:val="2BC5725940BF4EF091F01978913F3947"/>
  </w:style>
  <w:style w:type="paragraph" w:customStyle="1" w:styleId="C47C02BA39FC4AFA942F3B592DB79FBB">
    <w:name w:val="C47C02BA39FC4AFA942F3B592DB79FBB"/>
  </w:style>
  <w:style w:type="paragraph" w:customStyle="1" w:styleId="6431549A86694AC4BB674ACB9B3B3690">
    <w:name w:val="6431549A86694AC4BB674ACB9B3B3690"/>
  </w:style>
  <w:style w:type="character" w:styleId="a3">
    <w:name w:val="Hyperlink"/>
    <w:basedOn w:val="a0"/>
    <w:uiPriority w:val="99"/>
    <w:unhideWhenUsed/>
    <w:rPr>
      <w:color w:val="ED7D31" w:themeColor="accent2"/>
      <w:u w:val="single"/>
    </w:rPr>
  </w:style>
  <w:style w:type="paragraph" w:customStyle="1" w:styleId="B6AD0BAE24934AC68217349EC9883092">
    <w:name w:val="B6AD0BAE24934AC68217349EC9883092"/>
  </w:style>
  <w:style w:type="paragraph" w:customStyle="1" w:styleId="4A7A4D4EF80E44C5B004B013DAC1AC83">
    <w:name w:val="4A7A4D4EF80E44C5B004B013DAC1AC83"/>
  </w:style>
  <w:style w:type="paragraph" w:customStyle="1" w:styleId="8CE9AC5A2C824CA69EC729F859E87BA3">
    <w:name w:val="8CE9AC5A2C824CA69EC729F859E87BA3"/>
  </w:style>
  <w:style w:type="paragraph" w:customStyle="1" w:styleId="B1DAB2E75F2D4050BA10E70FD3D723FE">
    <w:name w:val="B1DAB2E75F2D4050BA10E70FD3D723FE"/>
  </w:style>
  <w:style w:type="paragraph" w:customStyle="1" w:styleId="4E82499809D24E76B69B0AE3720CD2C0">
    <w:name w:val="4E82499809D24E76B69B0AE3720CD2C0"/>
  </w:style>
  <w:style w:type="paragraph" w:customStyle="1" w:styleId="A58EDB764A0E4C2480356375CA61B407">
    <w:name w:val="A58EDB764A0E4C2480356375CA61B407"/>
  </w:style>
  <w:style w:type="paragraph" w:customStyle="1" w:styleId="09EA3A868B1A494DB53B459477078BC1">
    <w:name w:val="09EA3A868B1A494DB53B459477078BC1"/>
  </w:style>
  <w:style w:type="paragraph" w:customStyle="1" w:styleId="7BB1C43810D94B67B5ECF37B0230D511">
    <w:name w:val="7BB1C43810D94B67B5ECF37B0230D511"/>
  </w:style>
  <w:style w:type="paragraph" w:customStyle="1" w:styleId="B410CBF50F304DE584A8AB16CC5FB8C6">
    <w:name w:val="B410CBF50F304DE584A8AB16CC5FB8C6"/>
  </w:style>
  <w:style w:type="paragraph" w:customStyle="1" w:styleId="7B6F924A81D54B7DA1EA823B671DE32A">
    <w:name w:val="7B6F924A81D54B7DA1EA823B671DE32A"/>
  </w:style>
  <w:style w:type="paragraph" w:customStyle="1" w:styleId="590280F6D3D244ADAA61CF6721F5098E">
    <w:name w:val="590280F6D3D244ADAA61CF6721F5098E"/>
  </w:style>
  <w:style w:type="paragraph" w:customStyle="1" w:styleId="331AD4124F594E38A7FE51FF0A9989AC">
    <w:name w:val="331AD4124F594E38A7FE51FF0A9989AC"/>
  </w:style>
  <w:style w:type="paragraph" w:customStyle="1" w:styleId="00657841D4A9435CB48949588F265029">
    <w:name w:val="00657841D4A9435CB48949588F265029"/>
  </w:style>
  <w:style w:type="paragraph" w:customStyle="1" w:styleId="450424EC4083489888F403EC83CF2181">
    <w:name w:val="450424EC4083489888F403EC83CF2181"/>
  </w:style>
  <w:style w:type="paragraph" w:customStyle="1" w:styleId="29383EA3E8434148BD948B0765FDF558">
    <w:name w:val="29383EA3E8434148BD948B0765FDF558"/>
  </w:style>
  <w:style w:type="paragraph" w:customStyle="1" w:styleId="8A256E502DAC4554860579450919DABF">
    <w:name w:val="8A256E502DAC4554860579450919DABF"/>
  </w:style>
  <w:style w:type="paragraph" w:customStyle="1" w:styleId="0830F9A7D76B4AD8816EC682C9F75664">
    <w:name w:val="0830F9A7D76B4AD8816EC682C9F75664"/>
  </w:style>
  <w:style w:type="paragraph" w:customStyle="1" w:styleId="53C53B1EDFAA4DA2874F763997490424">
    <w:name w:val="53C53B1EDFAA4DA2874F763997490424"/>
  </w:style>
  <w:style w:type="paragraph" w:customStyle="1" w:styleId="53151E57CFAE440FA09D550F3D6C2737">
    <w:name w:val="53151E57CFAE440FA09D550F3D6C2737"/>
  </w:style>
  <w:style w:type="paragraph" w:customStyle="1" w:styleId="D7668C68CFAF4C069FFE9953D71B982C">
    <w:name w:val="D7668C68CFAF4C069FFE9953D71B982C"/>
  </w:style>
  <w:style w:type="paragraph" w:customStyle="1" w:styleId="5E63ADDBD9BA47EDB275122CED15FDEC">
    <w:name w:val="5E63ADDBD9BA47EDB275122CED15FDEC"/>
  </w:style>
  <w:style w:type="paragraph" w:customStyle="1" w:styleId="9DD27CB482454ED3ADCC527ADF19A74D">
    <w:name w:val="9DD27CB482454ED3ADCC527ADF19A74D"/>
  </w:style>
  <w:style w:type="paragraph" w:customStyle="1" w:styleId="D099FFC2A7E64466AE7F1E33E7DD0D19">
    <w:name w:val="D099FFC2A7E64466AE7F1E33E7DD0D19"/>
  </w:style>
  <w:style w:type="paragraph" w:customStyle="1" w:styleId="AC69DE6B2F904C4E9D6AD2E45A073883">
    <w:name w:val="AC69DE6B2F904C4E9D6AD2E45A073883"/>
    <w:rsid w:val="002D22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2" ma:contentTypeDescription="Create a new document." ma:contentTypeScope="" ma:versionID="cf6cf056b5324d160236e2ac13572175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308e4927137fd5e63b6be1bd7725299e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7A47F-0417-412B-B449-2856C38608BB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460C0CD-0EA2-490A-B7DE-ACED37094F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F49CD-81BB-4ED9-A718-D98C8A5DAD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5C2669-DB4A-48D4-BF2F-160B096E2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зеленый куб.dotx</Template>
  <TotalTime>0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2019-11-20T08:41:00Z</dcterms:created>
  <dcterms:modified xsi:type="dcterms:W3CDTF">2019-12-19T06:29:00Z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